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B9E5BB" w14:textId="34CF6301" w:rsidR="00807B8B" w:rsidRPr="00C6601C" w:rsidRDefault="00807B8B" w:rsidP="00BC7D60">
      <w:pPr>
        <w:rPr>
          <w:rFonts w:asciiTheme="minorHAnsi" w:hAnsiTheme="minorHAnsi" w:cstheme="minorHAnsi"/>
          <w:sz w:val="22"/>
          <w:szCs w:val="22"/>
        </w:rPr>
      </w:pPr>
      <w:bookmarkStart w:id="0" w:name="_Hlk140145549"/>
    </w:p>
    <w:tbl>
      <w:tblPr>
        <w:tblStyle w:val="a3"/>
        <w:tblW w:w="0" w:type="auto"/>
        <w:tblInd w:w="-2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75"/>
        <w:gridCol w:w="3118"/>
        <w:gridCol w:w="2408"/>
      </w:tblGrid>
      <w:tr w:rsidR="00073261" w:rsidRPr="00C6601C" w14:paraId="30426D8C" w14:textId="77777777" w:rsidTr="00AE4052">
        <w:tc>
          <w:tcPr>
            <w:tcW w:w="3975" w:type="dxa"/>
          </w:tcPr>
          <w:p w14:paraId="40757E3C" w14:textId="77777777" w:rsidR="00073261" w:rsidRPr="00C6601C" w:rsidRDefault="00073261" w:rsidP="00AE4052">
            <w:pPr>
              <w:keepNext/>
              <w:keepLines/>
              <w:spacing w:after="60"/>
              <w:rPr>
                <w:rFonts w:asciiTheme="minorHAnsi" w:hAnsiTheme="minorHAnsi" w:cstheme="minorHAnsi"/>
                <w:bCs/>
                <w:color w:val="auto"/>
                <w:sz w:val="22"/>
                <w:szCs w:val="22"/>
              </w:rPr>
            </w:pPr>
            <w:r w:rsidRPr="00C6601C">
              <w:rPr>
                <w:rFonts w:asciiTheme="minorHAnsi" w:hAnsiTheme="minorHAnsi" w:cstheme="minorHAnsi"/>
                <w:noProof/>
                <w:sz w:val="22"/>
                <w:szCs w:val="22"/>
              </w:rPr>
              <w:drawing>
                <wp:inline distT="0" distB="0" distL="0" distR="0" wp14:anchorId="749511CC" wp14:editId="15D8BE3A">
                  <wp:extent cx="533400" cy="533400"/>
                  <wp:effectExtent l="0" t="0" r="0" b="0"/>
                  <wp:docPr id="16" name="Εικόνα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5334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8" w:type="dxa"/>
          </w:tcPr>
          <w:p w14:paraId="7678A98C" w14:textId="77777777" w:rsidR="00073261" w:rsidRPr="00C6601C" w:rsidRDefault="00073261" w:rsidP="00AE4052">
            <w:pPr>
              <w:tabs>
                <w:tab w:val="left" w:pos="742"/>
              </w:tabs>
              <w:spacing w:after="60"/>
              <w:jc w:val="center"/>
              <w:rPr>
                <w:rFonts w:asciiTheme="minorHAnsi" w:hAnsiTheme="minorHAnsi" w:cstheme="minorHAnsi"/>
                <w:bCs/>
                <w:color w:val="auto"/>
                <w:sz w:val="22"/>
                <w:szCs w:val="22"/>
              </w:rPr>
            </w:pPr>
          </w:p>
        </w:tc>
        <w:tc>
          <w:tcPr>
            <w:tcW w:w="2408" w:type="dxa"/>
          </w:tcPr>
          <w:p w14:paraId="0E0D5354" w14:textId="77777777" w:rsidR="00073261" w:rsidRPr="00173534" w:rsidRDefault="00073261" w:rsidP="00AE4052">
            <w:pPr>
              <w:tabs>
                <w:tab w:val="left" w:pos="742"/>
              </w:tabs>
              <w:spacing w:after="60"/>
              <w:jc w:val="center"/>
              <w:rPr>
                <w:rFonts w:asciiTheme="minorHAnsi" w:hAnsiTheme="minorHAnsi" w:cstheme="minorHAnsi"/>
                <w:b/>
                <w:bCs/>
                <w:iCs/>
                <w:noProof/>
                <w:color w:val="auto"/>
                <w:spacing w:val="30"/>
                <w:sz w:val="32"/>
                <w:szCs w:val="32"/>
              </w:rPr>
            </w:pPr>
          </w:p>
        </w:tc>
      </w:tr>
      <w:tr w:rsidR="00073261" w:rsidRPr="00C6601C" w14:paraId="1E38655B" w14:textId="77777777" w:rsidTr="00AE4052">
        <w:tc>
          <w:tcPr>
            <w:tcW w:w="3975" w:type="dxa"/>
          </w:tcPr>
          <w:p w14:paraId="7F7157E4" w14:textId="77777777" w:rsidR="00073261" w:rsidRPr="005A101A" w:rsidRDefault="00073261" w:rsidP="00AE4052">
            <w:pPr>
              <w:keepNext/>
              <w:keepLines/>
              <w:spacing w:after="60"/>
              <w:rPr>
                <w:rFonts w:asciiTheme="minorHAnsi" w:hAnsiTheme="minorHAnsi" w:cstheme="minorHAnsi"/>
                <w:bCs/>
                <w:color w:val="auto"/>
                <w:sz w:val="20"/>
              </w:rPr>
            </w:pPr>
            <w:r w:rsidRPr="005A101A">
              <w:rPr>
                <w:rFonts w:asciiTheme="minorHAnsi" w:hAnsiTheme="minorHAnsi" w:cstheme="minorHAnsi"/>
                <w:bCs/>
                <w:color w:val="auto"/>
                <w:sz w:val="20"/>
              </w:rPr>
              <w:t>ΕΛΛΗΝΙΚΗ ΔΗΜΟΚΡΑΤΙΑ</w:t>
            </w:r>
          </w:p>
          <w:p w14:paraId="3A45C355" w14:textId="77777777" w:rsidR="00073261" w:rsidRPr="005A101A" w:rsidRDefault="00073261" w:rsidP="00AE4052">
            <w:pPr>
              <w:pStyle w:val="1"/>
              <w:keepLines/>
              <w:spacing w:after="60"/>
              <w:rPr>
                <w:rFonts w:asciiTheme="minorHAnsi" w:hAnsiTheme="minorHAnsi" w:cstheme="minorHAnsi"/>
                <w:b w:val="0"/>
                <w:bCs/>
                <w:sz w:val="20"/>
              </w:rPr>
            </w:pPr>
            <w:r w:rsidRPr="005A101A">
              <w:rPr>
                <w:rFonts w:asciiTheme="minorHAnsi" w:hAnsiTheme="minorHAnsi" w:cstheme="minorHAnsi"/>
                <w:b w:val="0"/>
                <w:bCs/>
                <w:sz w:val="20"/>
              </w:rPr>
              <w:t>ΝΟΜΟΣ ΗΡΑΚΛΕΙΟΥ</w:t>
            </w:r>
          </w:p>
          <w:p w14:paraId="21637750" w14:textId="77777777" w:rsidR="00073261" w:rsidRPr="005A101A" w:rsidRDefault="00073261" w:rsidP="00AE4052">
            <w:pPr>
              <w:pStyle w:val="1"/>
              <w:keepLines/>
              <w:spacing w:after="60"/>
              <w:rPr>
                <w:rFonts w:asciiTheme="minorHAnsi" w:hAnsiTheme="minorHAnsi" w:cstheme="minorHAnsi"/>
                <w:b w:val="0"/>
                <w:bCs/>
                <w:sz w:val="20"/>
              </w:rPr>
            </w:pPr>
            <w:r w:rsidRPr="005A101A">
              <w:rPr>
                <w:rFonts w:asciiTheme="minorHAnsi" w:hAnsiTheme="minorHAnsi" w:cstheme="minorHAnsi"/>
                <w:b w:val="0"/>
                <w:bCs/>
                <w:sz w:val="20"/>
              </w:rPr>
              <w:t>ΔΗΜΟΣ ΗΡΑΚΛΕΙΟΥ</w:t>
            </w:r>
          </w:p>
          <w:p w14:paraId="7FE4ECF5" w14:textId="77777777" w:rsidR="00073261" w:rsidRPr="005A101A" w:rsidRDefault="00073261" w:rsidP="00AE4052">
            <w:pPr>
              <w:keepNext/>
              <w:keepLines/>
              <w:spacing w:after="60"/>
              <w:rPr>
                <w:rFonts w:asciiTheme="minorHAnsi" w:hAnsiTheme="minorHAnsi" w:cstheme="minorHAnsi"/>
                <w:bCs/>
                <w:color w:val="auto"/>
                <w:sz w:val="20"/>
              </w:rPr>
            </w:pPr>
            <w:r w:rsidRPr="005A101A">
              <w:rPr>
                <w:rFonts w:asciiTheme="minorHAnsi" w:hAnsiTheme="minorHAnsi" w:cstheme="minorHAnsi"/>
                <w:bCs/>
                <w:color w:val="auto"/>
                <w:sz w:val="20"/>
              </w:rPr>
              <w:t>Δ/ΝΣΗ ΠΕΡΙΒΑΛΛΟΝΤΟΣ, ΑΓΡΟΤΙΚΗΣ ΑΝΑΠΤΥΞΗΣ ΚΑΙ ΕΜΠΟΡΙΟΥ</w:t>
            </w:r>
          </w:p>
          <w:p w14:paraId="0C637C5A" w14:textId="77777777" w:rsidR="00073261" w:rsidRPr="005A101A" w:rsidRDefault="00073261" w:rsidP="00AE4052">
            <w:pPr>
              <w:spacing w:after="60"/>
              <w:rPr>
                <w:rFonts w:asciiTheme="minorHAnsi" w:hAnsiTheme="minorHAnsi" w:cstheme="minorHAnsi"/>
                <w:bCs/>
                <w:color w:val="auto"/>
                <w:sz w:val="20"/>
              </w:rPr>
            </w:pPr>
            <w:r w:rsidRPr="005A101A">
              <w:rPr>
                <w:rFonts w:asciiTheme="minorHAnsi" w:hAnsiTheme="minorHAnsi" w:cstheme="minorHAnsi"/>
                <w:bCs/>
                <w:color w:val="auto"/>
                <w:sz w:val="20"/>
              </w:rPr>
              <w:t xml:space="preserve">Τμήμα Μελετών και Συντήρησης Πρασίνου                                                            </w:t>
            </w:r>
          </w:p>
        </w:tc>
        <w:tc>
          <w:tcPr>
            <w:tcW w:w="3118" w:type="dxa"/>
          </w:tcPr>
          <w:p w14:paraId="5FA63A39" w14:textId="77777777" w:rsidR="00073261" w:rsidRPr="000C6EF0" w:rsidRDefault="00073261" w:rsidP="00AE4052">
            <w:pPr>
              <w:tabs>
                <w:tab w:val="left" w:pos="742"/>
              </w:tabs>
              <w:spacing w:after="60"/>
              <w:jc w:val="right"/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  <w:r w:rsidRPr="000C6EF0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ab/>
              <w:t xml:space="preserve">Εργασία: </w:t>
            </w:r>
          </w:p>
          <w:p w14:paraId="07147906" w14:textId="77777777" w:rsidR="00073261" w:rsidRPr="000C6EF0" w:rsidRDefault="00073261" w:rsidP="00AE4052">
            <w:pPr>
              <w:tabs>
                <w:tab w:val="left" w:pos="742"/>
              </w:tabs>
              <w:spacing w:after="60"/>
              <w:jc w:val="right"/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</w:p>
          <w:p w14:paraId="37738644" w14:textId="77777777" w:rsidR="00073261" w:rsidRPr="000C6EF0" w:rsidRDefault="00073261" w:rsidP="00AE4052">
            <w:pPr>
              <w:tabs>
                <w:tab w:val="left" w:pos="742"/>
              </w:tabs>
              <w:spacing w:after="60"/>
              <w:jc w:val="right"/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  <w:proofErr w:type="spellStart"/>
            <w:r w:rsidRPr="000C6EF0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Προυπολογισμός</w:t>
            </w:r>
            <w:proofErr w:type="spellEnd"/>
            <w:r w:rsidRPr="000C6EF0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:</w:t>
            </w:r>
          </w:p>
          <w:p w14:paraId="65F2A330" w14:textId="77777777" w:rsidR="00073261" w:rsidRPr="000C6EF0" w:rsidRDefault="00073261" w:rsidP="00AE4052">
            <w:pPr>
              <w:tabs>
                <w:tab w:val="left" w:pos="742"/>
              </w:tabs>
              <w:spacing w:after="60"/>
              <w:jc w:val="right"/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  <w:r w:rsidRPr="000C6EF0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 xml:space="preserve">Πηγή </w:t>
            </w:r>
            <w:proofErr w:type="spellStart"/>
            <w:r w:rsidRPr="000C6EF0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Χρημοατοδότησης</w:t>
            </w:r>
            <w:proofErr w:type="spellEnd"/>
            <w:r w:rsidRPr="000C6EF0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:</w:t>
            </w:r>
          </w:p>
          <w:p w14:paraId="286B4307" w14:textId="77777777" w:rsidR="00073261" w:rsidRPr="000C6EF0" w:rsidRDefault="00073261" w:rsidP="00AE4052">
            <w:pPr>
              <w:tabs>
                <w:tab w:val="left" w:pos="742"/>
              </w:tabs>
              <w:spacing w:after="60"/>
              <w:jc w:val="right"/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</w:p>
        </w:tc>
        <w:tc>
          <w:tcPr>
            <w:tcW w:w="2408" w:type="dxa"/>
          </w:tcPr>
          <w:p w14:paraId="35F72E2C" w14:textId="77777777" w:rsidR="00073261" w:rsidRPr="000C6EF0" w:rsidRDefault="00073261" w:rsidP="00AE4052">
            <w:pPr>
              <w:tabs>
                <w:tab w:val="left" w:pos="742"/>
              </w:tabs>
              <w:spacing w:after="60"/>
              <w:jc w:val="both"/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  <w:r w:rsidRPr="000C6EF0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Συντήρηση Χλοοτάπητα γηπέδου Ηροδότου</w:t>
            </w:r>
          </w:p>
          <w:p w14:paraId="66B32486" w14:textId="77777777" w:rsidR="00073261" w:rsidRPr="000C6EF0" w:rsidRDefault="00073261" w:rsidP="00AE4052">
            <w:pPr>
              <w:tabs>
                <w:tab w:val="left" w:pos="742"/>
              </w:tabs>
              <w:spacing w:after="60"/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19</w:t>
            </w:r>
            <w:r w:rsidRPr="000C6EF0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.</w:t>
            </w:r>
            <w: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84</w:t>
            </w:r>
            <w:r w:rsidRPr="000C6EF0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0,00 €</w:t>
            </w:r>
          </w:p>
          <w:p w14:paraId="018D2105" w14:textId="77777777" w:rsidR="00073261" w:rsidRPr="000C6EF0" w:rsidRDefault="00073261" w:rsidP="00AE4052">
            <w:pPr>
              <w:tabs>
                <w:tab w:val="left" w:pos="742"/>
              </w:tabs>
              <w:spacing w:after="60"/>
              <w:jc w:val="both"/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  <w:r w:rsidRPr="000C6EF0"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lang w:val="en-US"/>
              </w:rPr>
              <w:t>I</w:t>
            </w:r>
            <w:r w:rsidRPr="000C6EF0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ΔΙΟΙ ΠΟΡΟΙ</w:t>
            </w:r>
          </w:p>
        </w:tc>
      </w:tr>
    </w:tbl>
    <w:p w14:paraId="3196FC69" w14:textId="77777777" w:rsidR="00073261" w:rsidRPr="00C6601C" w:rsidRDefault="00073261" w:rsidP="00006728">
      <w:pPr>
        <w:spacing w:line="320" w:lineRule="exact"/>
        <w:rPr>
          <w:rFonts w:asciiTheme="minorHAnsi" w:hAnsiTheme="minorHAnsi" w:cstheme="minorHAnsi"/>
          <w:sz w:val="22"/>
          <w:szCs w:val="22"/>
        </w:rPr>
      </w:pPr>
    </w:p>
    <w:p w14:paraId="55AD5D63" w14:textId="2B421BDA" w:rsidR="00BC7D60" w:rsidRPr="00C6601C" w:rsidRDefault="00BC7D60" w:rsidP="00006728">
      <w:pPr>
        <w:spacing w:line="320" w:lineRule="exact"/>
        <w:rPr>
          <w:rFonts w:asciiTheme="minorHAnsi" w:hAnsiTheme="minorHAnsi" w:cstheme="minorHAnsi"/>
          <w:sz w:val="22"/>
          <w:szCs w:val="22"/>
        </w:rPr>
      </w:pPr>
    </w:p>
    <w:p w14:paraId="73017484" w14:textId="77777777" w:rsidR="00423698" w:rsidRDefault="00423698" w:rsidP="00BC7D60">
      <w:pPr>
        <w:spacing w:line="320" w:lineRule="exact"/>
        <w:jc w:val="center"/>
        <w:rPr>
          <w:rFonts w:asciiTheme="minorHAnsi" w:hAnsiTheme="minorHAnsi" w:cstheme="minorHAnsi"/>
          <w:b/>
          <w:bCs/>
          <w:color w:val="auto"/>
          <w:spacing w:val="40"/>
          <w:sz w:val="28"/>
          <w:szCs w:val="28"/>
          <w:u w:val="single"/>
        </w:rPr>
      </w:pPr>
    </w:p>
    <w:p w14:paraId="466E32CF" w14:textId="7162B688" w:rsidR="00BC7D60" w:rsidRPr="00073261" w:rsidRDefault="00BC7D60" w:rsidP="00BC7D60">
      <w:pPr>
        <w:spacing w:line="320" w:lineRule="exact"/>
        <w:jc w:val="center"/>
        <w:rPr>
          <w:rFonts w:asciiTheme="minorHAnsi" w:hAnsiTheme="minorHAnsi" w:cstheme="minorHAnsi"/>
          <w:sz w:val="28"/>
          <w:szCs w:val="28"/>
          <w:u w:val="single"/>
        </w:rPr>
      </w:pPr>
      <w:r w:rsidRPr="00073261">
        <w:rPr>
          <w:rFonts w:asciiTheme="minorHAnsi" w:hAnsiTheme="minorHAnsi" w:cstheme="minorHAnsi"/>
          <w:b/>
          <w:bCs/>
          <w:color w:val="auto"/>
          <w:spacing w:val="40"/>
          <w:sz w:val="28"/>
          <w:szCs w:val="28"/>
          <w:u w:val="single"/>
        </w:rPr>
        <w:t>ΤΙΜΟΛΟΓΙΟ ΠΡΟΣΦΟΡΑΣ</w:t>
      </w:r>
    </w:p>
    <w:p w14:paraId="0C9FFCE7" w14:textId="77777777" w:rsidR="00BC7D60" w:rsidRPr="00C6601C" w:rsidRDefault="00BC7D60" w:rsidP="00BC7D60">
      <w:pPr>
        <w:spacing w:line="320" w:lineRule="exact"/>
        <w:rPr>
          <w:rFonts w:asciiTheme="minorHAnsi" w:hAnsiTheme="minorHAnsi" w:cstheme="minorHAnsi"/>
          <w:sz w:val="22"/>
          <w:szCs w:val="22"/>
        </w:rPr>
      </w:pPr>
    </w:p>
    <w:p w14:paraId="70B5EB41" w14:textId="4B26471E" w:rsidR="00BC7D60" w:rsidRDefault="00BC7D60" w:rsidP="00BC7D60">
      <w:pPr>
        <w:spacing w:line="320" w:lineRule="exact"/>
        <w:rPr>
          <w:rFonts w:asciiTheme="minorHAnsi" w:hAnsiTheme="minorHAnsi" w:cstheme="minorHAnsi"/>
          <w:sz w:val="22"/>
          <w:szCs w:val="22"/>
        </w:rPr>
      </w:pPr>
    </w:p>
    <w:p w14:paraId="168327A3" w14:textId="10DAE607" w:rsidR="00073261" w:rsidRDefault="00073261" w:rsidP="00BC7D60">
      <w:pPr>
        <w:spacing w:line="320" w:lineRule="exact"/>
        <w:rPr>
          <w:rFonts w:asciiTheme="minorHAnsi" w:hAnsiTheme="minorHAnsi" w:cstheme="minorHAnsi"/>
          <w:sz w:val="22"/>
          <w:szCs w:val="22"/>
        </w:rPr>
      </w:pPr>
    </w:p>
    <w:p w14:paraId="38B745ED" w14:textId="77777777" w:rsidR="00204A04" w:rsidRDefault="00204A04" w:rsidP="00BC7D60">
      <w:pPr>
        <w:spacing w:line="320" w:lineRule="exact"/>
        <w:rPr>
          <w:rFonts w:asciiTheme="minorHAnsi" w:hAnsiTheme="minorHAnsi" w:cstheme="minorHAnsi"/>
          <w:sz w:val="22"/>
          <w:szCs w:val="22"/>
        </w:rPr>
      </w:pPr>
    </w:p>
    <w:p w14:paraId="7F4243A4" w14:textId="2D69C8C0" w:rsidR="00073261" w:rsidRDefault="00073261" w:rsidP="00BC7D60">
      <w:pPr>
        <w:spacing w:line="320" w:lineRule="exact"/>
        <w:rPr>
          <w:rFonts w:asciiTheme="minorHAnsi" w:hAnsiTheme="minorHAnsi" w:cstheme="minorHAnsi"/>
          <w:sz w:val="22"/>
          <w:szCs w:val="22"/>
        </w:rPr>
      </w:pPr>
    </w:p>
    <w:p w14:paraId="4E4727F8" w14:textId="77777777" w:rsidR="00073261" w:rsidRPr="00C6601C" w:rsidRDefault="00073261" w:rsidP="00BC7D60">
      <w:pPr>
        <w:spacing w:line="320" w:lineRule="exact"/>
        <w:rPr>
          <w:rFonts w:asciiTheme="minorHAnsi" w:hAnsiTheme="minorHAnsi" w:cstheme="minorHAnsi"/>
          <w:sz w:val="22"/>
          <w:szCs w:val="22"/>
        </w:rPr>
      </w:pPr>
    </w:p>
    <w:tbl>
      <w:tblPr>
        <w:tblW w:w="9498" w:type="dxa"/>
        <w:tblInd w:w="-8" w:type="dxa"/>
        <w:tblBorders>
          <w:top w:val="single" w:sz="2" w:space="0" w:color="7F7F7F" w:themeColor="text1" w:themeTint="80"/>
          <w:left w:val="single" w:sz="2" w:space="0" w:color="7F7F7F" w:themeColor="text1" w:themeTint="80"/>
          <w:bottom w:val="single" w:sz="2" w:space="0" w:color="7F7F7F" w:themeColor="text1" w:themeTint="80"/>
          <w:right w:val="single" w:sz="2" w:space="0" w:color="7F7F7F" w:themeColor="text1" w:themeTint="80"/>
          <w:insideH w:val="single" w:sz="2" w:space="0" w:color="7F7F7F" w:themeColor="text1" w:themeTint="80"/>
          <w:insideV w:val="single" w:sz="2" w:space="0" w:color="7F7F7F" w:themeColor="text1" w:themeTint="80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567"/>
        <w:gridCol w:w="1418"/>
        <w:gridCol w:w="2556"/>
        <w:gridCol w:w="1413"/>
        <w:gridCol w:w="1276"/>
        <w:gridCol w:w="1134"/>
        <w:gridCol w:w="1134"/>
      </w:tblGrid>
      <w:tr w:rsidR="00BC7D60" w:rsidRPr="00C6601C" w14:paraId="71507805" w14:textId="77777777" w:rsidTr="00F32135">
        <w:trPr>
          <w:trHeight w:val="794"/>
        </w:trPr>
        <w:tc>
          <w:tcPr>
            <w:tcW w:w="9498" w:type="dxa"/>
            <w:gridSpan w:val="7"/>
            <w:shd w:val="clear" w:color="auto" w:fill="auto"/>
            <w:vAlign w:val="center"/>
          </w:tcPr>
          <w:p w14:paraId="0E0F0571" w14:textId="77777777" w:rsidR="00BC7D60" w:rsidRPr="00C6601C" w:rsidRDefault="00BC7D60" w:rsidP="00F32135">
            <w:pPr>
              <w:autoSpaceDE w:val="0"/>
              <w:jc w:val="center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</w:p>
        </w:tc>
      </w:tr>
      <w:tr w:rsidR="00BC7D60" w:rsidRPr="00C6601C" w14:paraId="7AF9C2EC" w14:textId="77777777" w:rsidTr="00F32135">
        <w:trPr>
          <w:trHeight w:val="794"/>
        </w:trPr>
        <w:tc>
          <w:tcPr>
            <w:tcW w:w="567" w:type="dxa"/>
            <w:shd w:val="clear" w:color="auto" w:fill="auto"/>
            <w:vAlign w:val="center"/>
          </w:tcPr>
          <w:p w14:paraId="37194BF5" w14:textId="77777777" w:rsidR="00BC7D60" w:rsidRPr="00C6601C" w:rsidRDefault="00BC7D60" w:rsidP="00F32135">
            <w:pPr>
              <w:autoSpaceDE w:val="0"/>
              <w:jc w:val="center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C6601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α/α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083BE75" w14:textId="77777777" w:rsidR="00BC7D60" w:rsidRPr="00C6601C" w:rsidRDefault="00BC7D60" w:rsidP="00F32135">
            <w:pPr>
              <w:autoSpaceDE w:val="0"/>
              <w:jc w:val="center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C6601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CPV</w:t>
            </w:r>
          </w:p>
        </w:tc>
        <w:tc>
          <w:tcPr>
            <w:tcW w:w="2556" w:type="dxa"/>
            <w:shd w:val="clear" w:color="auto" w:fill="auto"/>
            <w:vAlign w:val="center"/>
          </w:tcPr>
          <w:p w14:paraId="392E8125" w14:textId="77777777" w:rsidR="00BC7D60" w:rsidRPr="00C6601C" w:rsidRDefault="00BC7D60" w:rsidP="00F32135">
            <w:pPr>
              <w:autoSpaceDE w:val="0"/>
              <w:jc w:val="center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C6601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Περιγραφή άρθρου</w:t>
            </w:r>
          </w:p>
        </w:tc>
        <w:tc>
          <w:tcPr>
            <w:tcW w:w="1413" w:type="dxa"/>
            <w:shd w:val="clear" w:color="auto" w:fill="auto"/>
            <w:vAlign w:val="center"/>
          </w:tcPr>
          <w:p w14:paraId="481D3ED5" w14:textId="77777777" w:rsidR="00BC7D60" w:rsidRPr="00C6601C" w:rsidRDefault="00BC7D60" w:rsidP="00F32135">
            <w:pPr>
              <w:jc w:val="center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C6601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μ.μ.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25005BC7" w14:textId="77777777" w:rsidR="00BC7D60" w:rsidRPr="00C6601C" w:rsidRDefault="00BC7D60" w:rsidP="00F32135">
            <w:pPr>
              <w:autoSpaceDE w:val="0"/>
              <w:jc w:val="center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C6601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Ποσότητα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9CDB870" w14:textId="77777777" w:rsidR="00BC7D60" w:rsidRPr="00C6601C" w:rsidRDefault="00BC7D60" w:rsidP="00F32135">
            <w:pPr>
              <w:autoSpaceDE w:val="0"/>
              <w:jc w:val="center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C6601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Τιμή</w:t>
            </w:r>
          </w:p>
          <w:p w14:paraId="04295DAF" w14:textId="77777777" w:rsidR="00BC7D60" w:rsidRPr="00C6601C" w:rsidRDefault="00BC7D60" w:rsidP="00F32135">
            <w:pPr>
              <w:autoSpaceDE w:val="0"/>
              <w:jc w:val="center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C6601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Μονάδας</w:t>
            </w:r>
          </w:p>
          <w:p w14:paraId="41FBB081" w14:textId="77777777" w:rsidR="00BC7D60" w:rsidRPr="00C6601C" w:rsidRDefault="00BC7D60" w:rsidP="00F32135">
            <w:pPr>
              <w:autoSpaceDE w:val="0"/>
              <w:jc w:val="center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C6601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€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FAF2BF6" w14:textId="77777777" w:rsidR="00BC7D60" w:rsidRPr="00C6601C" w:rsidRDefault="00BC7D60" w:rsidP="00F32135">
            <w:pPr>
              <w:autoSpaceDE w:val="0"/>
              <w:jc w:val="center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C6601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Μερικό Σύνολο</w:t>
            </w:r>
          </w:p>
          <w:p w14:paraId="2E367A2C" w14:textId="77777777" w:rsidR="00BC7D60" w:rsidRPr="00C6601C" w:rsidRDefault="00BC7D60" w:rsidP="00F32135">
            <w:pPr>
              <w:autoSpaceDE w:val="0"/>
              <w:jc w:val="center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C6601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€</w:t>
            </w:r>
          </w:p>
        </w:tc>
      </w:tr>
      <w:tr w:rsidR="00BC7D60" w:rsidRPr="00C6601C" w14:paraId="5D97F821" w14:textId="77777777" w:rsidTr="00F32135">
        <w:trPr>
          <w:trHeight w:val="624"/>
        </w:trPr>
        <w:tc>
          <w:tcPr>
            <w:tcW w:w="567" w:type="dxa"/>
            <w:shd w:val="clear" w:color="auto" w:fill="auto"/>
            <w:vAlign w:val="bottom"/>
          </w:tcPr>
          <w:p w14:paraId="5AB7C8E0" w14:textId="77777777" w:rsidR="00BC7D60" w:rsidRPr="00C6601C" w:rsidRDefault="00BC7D60" w:rsidP="00F32135">
            <w:pPr>
              <w:autoSpaceDE w:val="0"/>
              <w:jc w:val="right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C6601C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1.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57A21E01" w14:textId="77777777" w:rsidR="00BC7D60" w:rsidRPr="00C6601C" w:rsidRDefault="00BC7D60" w:rsidP="00F32135">
            <w:pPr>
              <w:autoSpaceDE w:val="0"/>
              <w:snapToGrid w:val="0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C6601C">
              <w:rPr>
                <w:rFonts w:asciiTheme="minorHAnsi" w:hAnsiTheme="minorHAnsi" w:cstheme="minorHAnsi"/>
                <w:noProof/>
                <w:color w:val="auto"/>
                <w:sz w:val="22"/>
                <w:szCs w:val="22"/>
              </w:rPr>
              <w:t>77320000-9</w:t>
            </w:r>
          </w:p>
        </w:tc>
        <w:tc>
          <w:tcPr>
            <w:tcW w:w="2556" w:type="dxa"/>
            <w:shd w:val="clear" w:color="auto" w:fill="auto"/>
            <w:vAlign w:val="bottom"/>
          </w:tcPr>
          <w:p w14:paraId="0165E409" w14:textId="77777777" w:rsidR="00BC7D60" w:rsidRPr="00C6601C" w:rsidRDefault="00BC7D60" w:rsidP="00F32135">
            <w:pPr>
              <w:autoSpaceDE w:val="0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C6601C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Εργασίες Συντήρησης Χλοοτάπητα</w:t>
            </w:r>
          </w:p>
        </w:tc>
        <w:tc>
          <w:tcPr>
            <w:tcW w:w="1413" w:type="dxa"/>
            <w:shd w:val="clear" w:color="auto" w:fill="auto"/>
            <w:vAlign w:val="bottom"/>
          </w:tcPr>
          <w:p w14:paraId="3CE9CE50" w14:textId="77777777" w:rsidR="00BC7D60" w:rsidRPr="00C6601C" w:rsidRDefault="00BC7D60" w:rsidP="00F32135">
            <w:pPr>
              <w:autoSpaceDE w:val="0"/>
              <w:jc w:val="center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C6601C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μήνας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709CB0DF" w14:textId="77777777" w:rsidR="00BC7D60" w:rsidRPr="00C6601C" w:rsidRDefault="00BC7D60" w:rsidP="00F32135">
            <w:pPr>
              <w:autoSpaceDE w:val="0"/>
              <w:snapToGrid w:val="0"/>
              <w:jc w:val="center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C6601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8</w:t>
            </w:r>
          </w:p>
        </w:tc>
        <w:tc>
          <w:tcPr>
            <w:tcW w:w="1134" w:type="dxa"/>
            <w:shd w:val="clear" w:color="auto" w:fill="auto"/>
            <w:vAlign w:val="bottom"/>
          </w:tcPr>
          <w:p w14:paraId="463A5033" w14:textId="77777777" w:rsidR="00BC7D60" w:rsidRPr="00C6601C" w:rsidRDefault="00BC7D60" w:rsidP="00F32135">
            <w:pPr>
              <w:autoSpaceDE w:val="0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14:paraId="462391AA" w14:textId="77777777" w:rsidR="00BC7D60" w:rsidRPr="00C6601C" w:rsidRDefault="00BC7D60" w:rsidP="00F32135">
            <w:pPr>
              <w:autoSpaceDE w:val="0"/>
              <w:snapToGrid w:val="0"/>
              <w:jc w:val="center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</w:tc>
      </w:tr>
    </w:tbl>
    <w:p w14:paraId="2A16EDDF" w14:textId="77777777" w:rsidR="00BC7D60" w:rsidRPr="00C6601C" w:rsidRDefault="00BC7D60" w:rsidP="00BC7D60">
      <w:pPr>
        <w:spacing w:before="120" w:line="320" w:lineRule="exact"/>
        <w:ind w:firstLine="567"/>
        <w:jc w:val="both"/>
        <w:rPr>
          <w:rFonts w:asciiTheme="minorHAnsi" w:hAnsiTheme="minorHAnsi" w:cstheme="minorHAnsi"/>
          <w:color w:val="auto"/>
          <w:kern w:val="1"/>
          <w:sz w:val="22"/>
          <w:szCs w:val="22"/>
        </w:rPr>
      </w:pPr>
    </w:p>
    <w:bookmarkEnd w:id="0"/>
    <w:p w14:paraId="22335622" w14:textId="3E421D85" w:rsidR="00BC7D60" w:rsidRDefault="00BC7D60" w:rsidP="00006728">
      <w:pPr>
        <w:spacing w:line="320" w:lineRule="exact"/>
        <w:rPr>
          <w:rFonts w:asciiTheme="minorHAnsi" w:hAnsiTheme="minorHAnsi" w:cstheme="minorHAnsi"/>
          <w:sz w:val="22"/>
          <w:szCs w:val="22"/>
        </w:rPr>
      </w:pPr>
    </w:p>
    <w:p w14:paraId="09735F2C" w14:textId="18646E41" w:rsidR="00F30C83" w:rsidRDefault="00A11A3E" w:rsidP="00006728">
      <w:pPr>
        <w:spacing w:line="320" w:lineRule="exac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</w:t>
      </w:r>
    </w:p>
    <w:p w14:paraId="5FE66404" w14:textId="5F468183" w:rsidR="00A11A3E" w:rsidRDefault="00A11A3E" w:rsidP="00006728">
      <w:pPr>
        <w:spacing w:line="320" w:lineRule="exac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,</w:t>
      </w:r>
    </w:p>
    <w:sectPr w:rsidR="00A11A3E" w:rsidSect="00C6601C">
      <w:footerReference w:type="default" r:id="rId9"/>
      <w:pgSz w:w="11906" w:h="16838" w:code="9"/>
      <w:pgMar w:top="1134" w:right="1134" w:bottom="1134" w:left="1560" w:header="0" w:footer="28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30CCE71" w14:textId="77777777" w:rsidR="003E60D1" w:rsidRDefault="003E60D1" w:rsidP="00C84EEC">
      <w:r>
        <w:separator/>
      </w:r>
    </w:p>
  </w:endnote>
  <w:endnote w:type="continuationSeparator" w:id="0">
    <w:p w14:paraId="1C1ACF56" w14:textId="77777777" w:rsidR="003E60D1" w:rsidRDefault="003E60D1" w:rsidP="00C84E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A1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Liberation Mono">
    <w:altName w:val="Calibri"/>
    <w:charset w:val="A1"/>
    <w:family w:val="modern"/>
    <w:pitch w:val="fixed"/>
    <w:sig w:usb0="E0000AFF" w:usb1="400078FF" w:usb2="0000000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CC4B1C" w14:textId="77777777" w:rsidR="00724832" w:rsidRDefault="00724832">
    <w:pPr>
      <w:pStyle w:val="a7"/>
      <w:jc w:val="center"/>
      <w:rPr>
        <w:rFonts w:ascii="Verdana" w:hAnsi="Verdana"/>
        <w:color w:val="auto"/>
        <w:sz w:val="20"/>
      </w:rPr>
    </w:pPr>
  </w:p>
  <w:p w14:paraId="646A3B0D" w14:textId="3DE9927C" w:rsidR="00724832" w:rsidRPr="00A356F7" w:rsidRDefault="00724832">
    <w:pPr>
      <w:pStyle w:val="a7"/>
      <w:jc w:val="center"/>
      <w:rPr>
        <w:rFonts w:ascii="Verdana" w:hAnsi="Verdana"/>
        <w:color w:val="auto"/>
        <w:sz w:val="20"/>
      </w:rPr>
    </w:pPr>
    <w:r w:rsidRPr="00A356F7">
      <w:rPr>
        <w:rFonts w:ascii="Verdana" w:hAnsi="Verdana"/>
        <w:color w:val="auto"/>
        <w:sz w:val="20"/>
      </w:rPr>
      <w:t xml:space="preserve">Σελίδα </w:t>
    </w:r>
    <w:r w:rsidRPr="00A356F7">
      <w:rPr>
        <w:rFonts w:ascii="Verdana" w:hAnsi="Verdana"/>
        <w:color w:val="auto"/>
        <w:sz w:val="20"/>
      </w:rPr>
      <w:fldChar w:fldCharType="begin"/>
    </w:r>
    <w:r w:rsidRPr="00A356F7">
      <w:rPr>
        <w:rFonts w:ascii="Verdana" w:hAnsi="Verdana"/>
        <w:color w:val="auto"/>
        <w:sz w:val="20"/>
      </w:rPr>
      <w:instrText>PAGE</w:instrText>
    </w:r>
    <w:r w:rsidRPr="00A356F7">
      <w:rPr>
        <w:rFonts w:ascii="Verdana" w:hAnsi="Verdana"/>
        <w:color w:val="auto"/>
        <w:sz w:val="20"/>
      </w:rPr>
      <w:fldChar w:fldCharType="separate"/>
    </w:r>
    <w:r w:rsidR="00C11225">
      <w:rPr>
        <w:rFonts w:ascii="Verdana" w:hAnsi="Verdana"/>
        <w:noProof/>
        <w:color w:val="auto"/>
        <w:sz w:val="20"/>
      </w:rPr>
      <w:t>4</w:t>
    </w:r>
    <w:r w:rsidRPr="00A356F7">
      <w:rPr>
        <w:rFonts w:ascii="Verdana" w:hAnsi="Verdana"/>
        <w:color w:val="auto"/>
        <w:sz w:val="20"/>
      </w:rPr>
      <w:fldChar w:fldCharType="end"/>
    </w:r>
    <w:r w:rsidRPr="00A356F7">
      <w:rPr>
        <w:rFonts w:ascii="Verdana" w:hAnsi="Verdana"/>
        <w:color w:val="auto"/>
        <w:sz w:val="20"/>
      </w:rPr>
      <w:t xml:space="preserve"> από </w:t>
    </w:r>
    <w:r w:rsidRPr="00A356F7">
      <w:rPr>
        <w:rFonts w:ascii="Verdana" w:hAnsi="Verdana"/>
        <w:color w:val="auto"/>
        <w:sz w:val="20"/>
      </w:rPr>
      <w:fldChar w:fldCharType="begin"/>
    </w:r>
    <w:r w:rsidRPr="00A356F7">
      <w:rPr>
        <w:rFonts w:ascii="Verdana" w:hAnsi="Verdana"/>
        <w:color w:val="auto"/>
        <w:sz w:val="20"/>
      </w:rPr>
      <w:instrText xml:space="preserve"> SECTIONPAGES  </w:instrText>
    </w:r>
    <w:r w:rsidRPr="00A356F7">
      <w:rPr>
        <w:rFonts w:ascii="Verdana" w:hAnsi="Verdana"/>
        <w:color w:val="auto"/>
        <w:sz w:val="20"/>
      </w:rPr>
      <w:fldChar w:fldCharType="separate"/>
    </w:r>
    <w:r w:rsidR="00423698">
      <w:rPr>
        <w:rFonts w:ascii="Verdana" w:hAnsi="Verdana"/>
        <w:noProof/>
        <w:color w:val="auto"/>
        <w:sz w:val="20"/>
      </w:rPr>
      <w:t>1</w:t>
    </w:r>
    <w:r w:rsidRPr="00A356F7">
      <w:rPr>
        <w:rFonts w:ascii="Verdana" w:hAnsi="Verdana"/>
        <w:color w:val="auto"/>
        <w:sz w:val="20"/>
      </w:rPr>
      <w:fldChar w:fldCharType="end"/>
    </w:r>
  </w:p>
  <w:p w14:paraId="5A683F4F" w14:textId="77777777" w:rsidR="00724832" w:rsidRDefault="00724832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BD6F515" w14:textId="77777777" w:rsidR="003E60D1" w:rsidRDefault="003E60D1" w:rsidP="00C84EEC">
      <w:r>
        <w:separator/>
      </w:r>
    </w:p>
  </w:footnote>
  <w:footnote w:type="continuationSeparator" w:id="0">
    <w:p w14:paraId="0FEA62A6" w14:textId="77777777" w:rsidR="003E60D1" w:rsidRDefault="003E60D1" w:rsidP="00C84E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kern w:val="1"/>
        <w:sz w:val="20"/>
        <w:szCs w:val="20"/>
        <w:lang w:eastAsia="el-GR" w:bidi="ar-SA"/>
      </w:rPr>
    </w:lvl>
  </w:abstractNum>
  <w:abstractNum w:abstractNumId="2" w15:restartNumberingAfterBreak="0">
    <w:nsid w:val="01EA1095"/>
    <w:multiLevelType w:val="hybridMultilevel"/>
    <w:tmpl w:val="C57A8BC6"/>
    <w:lvl w:ilvl="0" w:tplc="04080003">
      <w:start w:val="1"/>
      <w:numFmt w:val="bullet"/>
      <w:lvlText w:val="o"/>
      <w:lvlJc w:val="left"/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2202761"/>
    <w:multiLevelType w:val="hybridMultilevel"/>
    <w:tmpl w:val="CFE41600"/>
    <w:lvl w:ilvl="0" w:tplc="0408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064E1D6C"/>
    <w:multiLevelType w:val="hybridMultilevel"/>
    <w:tmpl w:val="DCBCC82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9248F2"/>
    <w:multiLevelType w:val="hybridMultilevel"/>
    <w:tmpl w:val="79BCC0FE"/>
    <w:lvl w:ilvl="0" w:tplc="04080001">
      <w:start w:val="1"/>
      <w:numFmt w:val="bullet"/>
      <w:lvlText w:val=""/>
      <w:lvlJc w:val="left"/>
      <w:pPr>
        <w:ind w:left="1646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366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3086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806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526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246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966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686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406" w:hanging="360"/>
      </w:pPr>
      <w:rPr>
        <w:rFonts w:ascii="Wingdings" w:hAnsi="Wingdings" w:hint="default"/>
      </w:rPr>
    </w:lvl>
  </w:abstractNum>
  <w:abstractNum w:abstractNumId="6" w15:restartNumberingAfterBreak="0">
    <w:nsid w:val="2BFC2708"/>
    <w:multiLevelType w:val="hybridMultilevel"/>
    <w:tmpl w:val="3CC6F4B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D34C10"/>
    <w:multiLevelType w:val="hybridMultilevel"/>
    <w:tmpl w:val="DFD6B0F2"/>
    <w:lvl w:ilvl="0" w:tplc="04080001">
      <w:start w:val="1"/>
      <w:numFmt w:val="bullet"/>
      <w:lvlText w:val=""/>
      <w:lvlJc w:val="left"/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E6D556A"/>
    <w:multiLevelType w:val="hybridMultilevel"/>
    <w:tmpl w:val="0C7087DC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F9D4E05"/>
    <w:multiLevelType w:val="hybridMultilevel"/>
    <w:tmpl w:val="B70E1A00"/>
    <w:lvl w:ilvl="0" w:tplc="04080001">
      <w:start w:val="1"/>
      <w:numFmt w:val="bullet"/>
      <w:lvlText w:val=""/>
      <w:lvlJc w:val="left"/>
      <w:pPr>
        <w:ind w:left="2005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72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344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416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88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60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632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704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765" w:hanging="360"/>
      </w:pPr>
      <w:rPr>
        <w:rFonts w:ascii="Wingdings" w:hAnsi="Wingdings" w:hint="default"/>
      </w:rPr>
    </w:lvl>
  </w:abstractNum>
  <w:abstractNum w:abstractNumId="10" w15:restartNumberingAfterBreak="0">
    <w:nsid w:val="3933241A"/>
    <w:multiLevelType w:val="hybridMultilevel"/>
    <w:tmpl w:val="540834C8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F8E691A"/>
    <w:multiLevelType w:val="hybridMultilevel"/>
    <w:tmpl w:val="57548426"/>
    <w:lvl w:ilvl="0" w:tplc="04080001">
      <w:start w:val="1"/>
      <w:numFmt w:val="bullet"/>
      <w:lvlText w:val=""/>
      <w:lvlJc w:val="left"/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B2030E"/>
    <w:multiLevelType w:val="hybridMultilevel"/>
    <w:tmpl w:val="D1A086C2"/>
    <w:lvl w:ilvl="0" w:tplc="04080001">
      <w:start w:val="1"/>
      <w:numFmt w:val="bullet"/>
      <w:lvlText w:val=""/>
      <w:lvlJc w:val="left"/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4CFC1C3E"/>
    <w:multiLevelType w:val="hybridMultilevel"/>
    <w:tmpl w:val="486AA28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2390FE7"/>
    <w:multiLevelType w:val="hybridMultilevel"/>
    <w:tmpl w:val="C284B5B6"/>
    <w:lvl w:ilvl="0" w:tplc="04080001">
      <w:start w:val="1"/>
      <w:numFmt w:val="bullet"/>
      <w:lvlText w:val=""/>
      <w:lvlJc w:val="left"/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57CA2820"/>
    <w:multiLevelType w:val="hybridMultilevel"/>
    <w:tmpl w:val="9D961E00"/>
    <w:lvl w:ilvl="0" w:tplc="9A7281D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647" w:hanging="360"/>
      </w:pPr>
    </w:lvl>
    <w:lvl w:ilvl="2" w:tplc="0408001B" w:tentative="1">
      <w:start w:val="1"/>
      <w:numFmt w:val="lowerRoman"/>
      <w:lvlText w:val="%3."/>
      <w:lvlJc w:val="right"/>
      <w:pPr>
        <w:ind w:left="2367" w:hanging="180"/>
      </w:pPr>
    </w:lvl>
    <w:lvl w:ilvl="3" w:tplc="0408000F" w:tentative="1">
      <w:start w:val="1"/>
      <w:numFmt w:val="decimal"/>
      <w:lvlText w:val="%4."/>
      <w:lvlJc w:val="left"/>
      <w:pPr>
        <w:ind w:left="3087" w:hanging="360"/>
      </w:pPr>
    </w:lvl>
    <w:lvl w:ilvl="4" w:tplc="04080019" w:tentative="1">
      <w:start w:val="1"/>
      <w:numFmt w:val="lowerLetter"/>
      <w:lvlText w:val="%5."/>
      <w:lvlJc w:val="left"/>
      <w:pPr>
        <w:ind w:left="3807" w:hanging="360"/>
      </w:pPr>
    </w:lvl>
    <w:lvl w:ilvl="5" w:tplc="0408001B" w:tentative="1">
      <w:start w:val="1"/>
      <w:numFmt w:val="lowerRoman"/>
      <w:lvlText w:val="%6."/>
      <w:lvlJc w:val="right"/>
      <w:pPr>
        <w:ind w:left="4527" w:hanging="180"/>
      </w:pPr>
    </w:lvl>
    <w:lvl w:ilvl="6" w:tplc="0408000F" w:tentative="1">
      <w:start w:val="1"/>
      <w:numFmt w:val="decimal"/>
      <w:lvlText w:val="%7."/>
      <w:lvlJc w:val="left"/>
      <w:pPr>
        <w:ind w:left="5247" w:hanging="360"/>
      </w:pPr>
    </w:lvl>
    <w:lvl w:ilvl="7" w:tplc="04080019" w:tentative="1">
      <w:start w:val="1"/>
      <w:numFmt w:val="lowerLetter"/>
      <w:lvlText w:val="%8."/>
      <w:lvlJc w:val="left"/>
      <w:pPr>
        <w:ind w:left="5967" w:hanging="360"/>
      </w:pPr>
    </w:lvl>
    <w:lvl w:ilvl="8" w:tplc="0408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5BC90749"/>
    <w:multiLevelType w:val="hybridMultilevel"/>
    <w:tmpl w:val="4F2EF798"/>
    <w:lvl w:ilvl="0" w:tplc="0408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5C3E764A"/>
    <w:multiLevelType w:val="hybridMultilevel"/>
    <w:tmpl w:val="1F6A6C8E"/>
    <w:lvl w:ilvl="0" w:tplc="04080001">
      <w:start w:val="1"/>
      <w:numFmt w:val="bullet"/>
      <w:lvlText w:val=""/>
      <w:lvlJc w:val="left"/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EA9398B"/>
    <w:multiLevelType w:val="singleLevel"/>
    <w:tmpl w:val="0000000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  <w:kern w:val="1"/>
        <w:sz w:val="20"/>
        <w:szCs w:val="20"/>
        <w:lang w:eastAsia="el-GR" w:bidi="ar-SA"/>
      </w:rPr>
    </w:lvl>
  </w:abstractNum>
  <w:abstractNum w:abstractNumId="19" w15:restartNumberingAfterBreak="0">
    <w:nsid w:val="6A8B1C76"/>
    <w:multiLevelType w:val="hybridMultilevel"/>
    <w:tmpl w:val="0CD470E6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6AFA5A03"/>
    <w:multiLevelType w:val="hybridMultilevel"/>
    <w:tmpl w:val="B68CAC8C"/>
    <w:lvl w:ilvl="0" w:tplc="0408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6E4C2E65"/>
    <w:multiLevelType w:val="hybridMultilevel"/>
    <w:tmpl w:val="E076D002"/>
    <w:lvl w:ilvl="0" w:tplc="04080001">
      <w:start w:val="1"/>
      <w:numFmt w:val="bullet"/>
      <w:lvlText w:val=""/>
      <w:lvlJc w:val="left"/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78936183"/>
    <w:multiLevelType w:val="hybridMultilevel"/>
    <w:tmpl w:val="34F60D3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8D97F26"/>
    <w:multiLevelType w:val="hybridMultilevel"/>
    <w:tmpl w:val="2DD0D17E"/>
    <w:lvl w:ilvl="0" w:tplc="0408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8"/>
  </w:num>
  <w:num w:numId="3">
    <w:abstractNumId w:val="3"/>
  </w:num>
  <w:num w:numId="4">
    <w:abstractNumId w:val="16"/>
  </w:num>
  <w:num w:numId="5">
    <w:abstractNumId w:val="23"/>
  </w:num>
  <w:num w:numId="6">
    <w:abstractNumId w:val="5"/>
  </w:num>
  <w:num w:numId="7">
    <w:abstractNumId w:val="11"/>
  </w:num>
  <w:num w:numId="8">
    <w:abstractNumId w:val="9"/>
  </w:num>
  <w:num w:numId="9">
    <w:abstractNumId w:val="20"/>
  </w:num>
  <w:num w:numId="10">
    <w:abstractNumId w:val="21"/>
  </w:num>
  <w:num w:numId="11">
    <w:abstractNumId w:val="15"/>
  </w:num>
  <w:num w:numId="12">
    <w:abstractNumId w:val="8"/>
  </w:num>
  <w:num w:numId="13">
    <w:abstractNumId w:val="2"/>
  </w:num>
  <w:num w:numId="14">
    <w:abstractNumId w:val="17"/>
  </w:num>
  <w:num w:numId="15">
    <w:abstractNumId w:val="4"/>
  </w:num>
  <w:num w:numId="16">
    <w:abstractNumId w:val="22"/>
  </w:num>
  <w:num w:numId="17">
    <w:abstractNumId w:val="6"/>
  </w:num>
  <w:num w:numId="18">
    <w:abstractNumId w:val="13"/>
  </w:num>
  <w:num w:numId="19">
    <w:abstractNumId w:val="14"/>
  </w:num>
  <w:num w:numId="20">
    <w:abstractNumId w:val="10"/>
  </w:num>
  <w:num w:numId="21">
    <w:abstractNumId w:val="12"/>
  </w:num>
  <w:num w:numId="22">
    <w:abstractNumId w:val="19"/>
  </w:num>
  <w:num w:numId="23">
    <w:abstractNumId w:val="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2AB6"/>
    <w:rsid w:val="00001BD1"/>
    <w:rsid w:val="00002066"/>
    <w:rsid w:val="000021BE"/>
    <w:rsid w:val="000021DA"/>
    <w:rsid w:val="00002719"/>
    <w:rsid w:val="000032F8"/>
    <w:rsid w:val="00005432"/>
    <w:rsid w:val="00006407"/>
    <w:rsid w:val="000064ED"/>
    <w:rsid w:val="00006728"/>
    <w:rsid w:val="00007BBC"/>
    <w:rsid w:val="00007F90"/>
    <w:rsid w:val="00007FCD"/>
    <w:rsid w:val="00013227"/>
    <w:rsid w:val="000142FE"/>
    <w:rsid w:val="00014C6F"/>
    <w:rsid w:val="00015262"/>
    <w:rsid w:val="000156E3"/>
    <w:rsid w:val="000169FA"/>
    <w:rsid w:val="000204AC"/>
    <w:rsid w:val="00020EA1"/>
    <w:rsid w:val="00021534"/>
    <w:rsid w:val="00023447"/>
    <w:rsid w:val="00030436"/>
    <w:rsid w:val="000309C8"/>
    <w:rsid w:val="00032071"/>
    <w:rsid w:val="00032E8C"/>
    <w:rsid w:val="00044605"/>
    <w:rsid w:val="000454A0"/>
    <w:rsid w:val="00051394"/>
    <w:rsid w:val="00051DF4"/>
    <w:rsid w:val="000540A5"/>
    <w:rsid w:val="00055B90"/>
    <w:rsid w:val="000567F0"/>
    <w:rsid w:val="00061283"/>
    <w:rsid w:val="00061882"/>
    <w:rsid w:val="000627FB"/>
    <w:rsid w:val="0006292C"/>
    <w:rsid w:val="000656D0"/>
    <w:rsid w:val="0007012A"/>
    <w:rsid w:val="00070231"/>
    <w:rsid w:val="00070FE6"/>
    <w:rsid w:val="00071546"/>
    <w:rsid w:val="000721BC"/>
    <w:rsid w:val="00073261"/>
    <w:rsid w:val="000741F5"/>
    <w:rsid w:val="000770F0"/>
    <w:rsid w:val="000771F1"/>
    <w:rsid w:val="000803F5"/>
    <w:rsid w:val="0008257A"/>
    <w:rsid w:val="000830C6"/>
    <w:rsid w:val="000848E4"/>
    <w:rsid w:val="000853EA"/>
    <w:rsid w:val="00087A0C"/>
    <w:rsid w:val="00092430"/>
    <w:rsid w:val="0009255B"/>
    <w:rsid w:val="00093D0E"/>
    <w:rsid w:val="00094DA7"/>
    <w:rsid w:val="00096E33"/>
    <w:rsid w:val="000A32B1"/>
    <w:rsid w:val="000A5714"/>
    <w:rsid w:val="000A5CE7"/>
    <w:rsid w:val="000B0071"/>
    <w:rsid w:val="000B219F"/>
    <w:rsid w:val="000B2328"/>
    <w:rsid w:val="000B35DB"/>
    <w:rsid w:val="000B3C35"/>
    <w:rsid w:val="000B52AB"/>
    <w:rsid w:val="000B5CB1"/>
    <w:rsid w:val="000B6AD8"/>
    <w:rsid w:val="000B7843"/>
    <w:rsid w:val="000C22E5"/>
    <w:rsid w:val="000C2D7E"/>
    <w:rsid w:val="000C3CBE"/>
    <w:rsid w:val="000C3CF4"/>
    <w:rsid w:val="000C6EF0"/>
    <w:rsid w:val="000D06CE"/>
    <w:rsid w:val="000D0B35"/>
    <w:rsid w:val="000D0D66"/>
    <w:rsid w:val="000D2DFB"/>
    <w:rsid w:val="000D4366"/>
    <w:rsid w:val="000D5145"/>
    <w:rsid w:val="000D64CC"/>
    <w:rsid w:val="000D7AA8"/>
    <w:rsid w:val="000E3263"/>
    <w:rsid w:val="000E6022"/>
    <w:rsid w:val="000E67DC"/>
    <w:rsid w:val="000E7252"/>
    <w:rsid w:val="000F0078"/>
    <w:rsid w:val="000F28FB"/>
    <w:rsid w:val="000F32D8"/>
    <w:rsid w:val="00102184"/>
    <w:rsid w:val="00102A73"/>
    <w:rsid w:val="00102DAE"/>
    <w:rsid w:val="00106831"/>
    <w:rsid w:val="00110541"/>
    <w:rsid w:val="00110588"/>
    <w:rsid w:val="00112D7D"/>
    <w:rsid w:val="00114E04"/>
    <w:rsid w:val="0011555B"/>
    <w:rsid w:val="00116107"/>
    <w:rsid w:val="00116EAC"/>
    <w:rsid w:val="001175C7"/>
    <w:rsid w:val="0012126E"/>
    <w:rsid w:val="00121839"/>
    <w:rsid w:val="0012441D"/>
    <w:rsid w:val="00126485"/>
    <w:rsid w:val="00126A01"/>
    <w:rsid w:val="00130918"/>
    <w:rsid w:val="00130C97"/>
    <w:rsid w:val="00132C17"/>
    <w:rsid w:val="0013307D"/>
    <w:rsid w:val="00135491"/>
    <w:rsid w:val="00137662"/>
    <w:rsid w:val="00140188"/>
    <w:rsid w:val="00141178"/>
    <w:rsid w:val="00143B81"/>
    <w:rsid w:val="00143C3F"/>
    <w:rsid w:val="00144ED8"/>
    <w:rsid w:val="001472AC"/>
    <w:rsid w:val="0015032C"/>
    <w:rsid w:val="0015039C"/>
    <w:rsid w:val="00151354"/>
    <w:rsid w:val="001530D4"/>
    <w:rsid w:val="00155536"/>
    <w:rsid w:val="00157F92"/>
    <w:rsid w:val="001620DF"/>
    <w:rsid w:val="00164CB5"/>
    <w:rsid w:val="00166311"/>
    <w:rsid w:val="00167172"/>
    <w:rsid w:val="00171556"/>
    <w:rsid w:val="001715DF"/>
    <w:rsid w:val="00171A18"/>
    <w:rsid w:val="00173534"/>
    <w:rsid w:val="00174864"/>
    <w:rsid w:val="001750C5"/>
    <w:rsid w:val="001765E0"/>
    <w:rsid w:val="001768DE"/>
    <w:rsid w:val="00177135"/>
    <w:rsid w:val="00177352"/>
    <w:rsid w:val="00182B5E"/>
    <w:rsid w:val="00183F0B"/>
    <w:rsid w:val="001842F8"/>
    <w:rsid w:val="00184F76"/>
    <w:rsid w:val="001908EC"/>
    <w:rsid w:val="00191532"/>
    <w:rsid w:val="0019338D"/>
    <w:rsid w:val="0019353D"/>
    <w:rsid w:val="001944E5"/>
    <w:rsid w:val="00194BAA"/>
    <w:rsid w:val="0019526A"/>
    <w:rsid w:val="0019527A"/>
    <w:rsid w:val="00195FBC"/>
    <w:rsid w:val="001964A7"/>
    <w:rsid w:val="001A047F"/>
    <w:rsid w:val="001A1573"/>
    <w:rsid w:val="001A1699"/>
    <w:rsid w:val="001A1C89"/>
    <w:rsid w:val="001A2034"/>
    <w:rsid w:val="001A252D"/>
    <w:rsid w:val="001A33AB"/>
    <w:rsid w:val="001A3F4B"/>
    <w:rsid w:val="001A52E6"/>
    <w:rsid w:val="001A5386"/>
    <w:rsid w:val="001A5DBB"/>
    <w:rsid w:val="001B0C98"/>
    <w:rsid w:val="001B343F"/>
    <w:rsid w:val="001B7158"/>
    <w:rsid w:val="001C2B0F"/>
    <w:rsid w:val="001C2D83"/>
    <w:rsid w:val="001C382B"/>
    <w:rsid w:val="001C3C64"/>
    <w:rsid w:val="001C7047"/>
    <w:rsid w:val="001C7B63"/>
    <w:rsid w:val="001C7DA8"/>
    <w:rsid w:val="001D1EA8"/>
    <w:rsid w:val="001D6266"/>
    <w:rsid w:val="001E23CE"/>
    <w:rsid w:val="001E4F96"/>
    <w:rsid w:val="001E6860"/>
    <w:rsid w:val="001E71EF"/>
    <w:rsid w:val="001F06F0"/>
    <w:rsid w:val="001F1EFB"/>
    <w:rsid w:val="001F4742"/>
    <w:rsid w:val="001F4F68"/>
    <w:rsid w:val="001F59B1"/>
    <w:rsid w:val="001F5CED"/>
    <w:rsid w:val="001F6AE1"/>
    <w:rsid w:val="001F6FF6"/>
    <w:rsid w:val="002006B9"/>
    <w:rsid w:val="00201557"/>
    <w:rsid w:val="00204A04"/>
    <w:rsid w:val="00204AB8"/>
    <w:rsid w:val="002072BE"/>
    <w:rsid w:val="002123DA"/>
    <w:rsid w:val="00215610"/>
    <w:rsid w:val="00215A2C"/>
    <w:rsid w:val="00215F8B"/>
    <w:rsid w:val="00216842"/>
    <w:rsid w:val="0022041C"/>
    <w:rsid w:val="00220D6F"/>
    <w:rsid w:val="00221E18"/>
    <w:rsid w:val="00221E3B"/>
    <w:rsid w:val="0022219E"/>
    <w:rsid w:val="0022467C"/>
    <w:rsid w:val="00225EE0"/>
    <w:rsid w:val="0022749E"/>
    <w:rsid w:val="002279D1"/>
    <w:rsid w:val="0023176C"/>
    <w:rsid w:val="00231955"/>
    <w:rsid w:val="00231BA3"/>
    <w:rsid w:val="00231DC4"/>
    <w:rsid w:val="002333F9"/>
    <w:rsid w:val="00233CD9"/>
    <w:rsid w:val="00242DB6"/>
    <w:rsid w:val="002440E9"/>
    <w:rsid w:val="00245886"/>
    <w:rsid w:val="002459E9"/>
    <w:rsid w:val="00250856"/>
    <w:rsid w:val="00251D18"/>
    <w:rsid w:val="002550A6"/>
    <w:rsid w:val="002608E2"/>
    <w:rsid w:val="002614DC"/>
    <w:rsid w:val="0026267A"/>
    <w:rsid w:val="00262DE8"/>
    <w:rsid w:val="00263728"/>
    <w:rsid w:val="00266619"/>
    <w:rsid w:val="00267004"/>
    <w:rsid w:val="00270526"/>
    <w:rsid w:val="002710DF"/>
    <w:rsid w:val="002744DA"/>
    <w:rsid w:val="00275579"/>
    <w:rsid w:val="00275D20"/>
    <w:rsid w:val="00275EAD"/>
    <w:rsid w:val="00276EA7"/>
    <w:rsid w:val="00284504"/>
    <w:rsid w:val="0028489C"/>
    <w:rsid w:val="00285FF6"/>
    <w:rsid w:val="00286D43"/>
    <w:rsid w:val="0029273C"/>
    <w:rsid w:val="00293827"/>
    <w:rsid w:val="00294688"/>
    <w:rsid w:val="00296360"/>
    <w:rsid w:val="00296F51"/>
    <w:rsid w:val="00297B3B"/>
    <w:rsid w:val="002A2E58"/>
    <w:rsid w:val="002A3240"/>
    <w:rsid w:val="002A3ACF"/>
    <w:rsid w:val="002A4CE4"/>
    <w:rsid w:val="002A4D4E"/>
    <w:rsid w:val="002A5795"/>
    <w:rsid w:val="002A5BE5"/>
    <w:rsid w:val="002A5F6D"/>
    <w:rsid w:val="002A754E"/>
    <w:rsid w:val="002A77C0"/>
    <w:rsid w:val="002B366A"/>
    <w:rsid w:val="002B389C"/>
    <w:rsid w:val="002B39E6"/>
    <w:rsid w:val="002B3E4C"/>
    <w:rsid w:val="002B4EC1"/>
    <w:rsid w:val="002B6E73"/>
    <w:rsid w:val="002B7CE1"/>
    <w:rsid w:val="002B7D72"/>
    <w:rsid w:val="002C149A"/>
    <w:rsid w:val="002C2D70"/>
    <w:rsid w:val="002C4022"/>
    <w:rsid w:val="002C4767"/>
    <w:rsid w:val="002C506C"/>
    <w:rsid w:val="002C7EDF"/>
    <w:rsid w:val="002D2741"/>
    <w:rsid w:val="002D3B23"/>
    <w:rsid w:val="002D3FDF"/>
    <w:rsid w:val="002D44D4"/>
    <w:rsid w:val="002D51BB"/>
    <w:rsid w:val="002D78BF"/>
    <w:rsid w:val="002E034C"/>
    <w:rsid w:val="002E2CB3"/>
    <w:rsid w:val="002E2D10"/>
    <w:rsid w:val="002E6269"/>
    <w:rsid w:val="002E6F7D"/>
    <w:rsid w:val="002E7C64"/>
    <w:rsid w:val="002F0F23"/>
    <w:rsid w:val="002F147A"/>
    <w:rsid w:val="002F2F90"/>
    <w:rsid w:val="002F3705"/>
    <w:rsid w:val="002F5C5B"/>
    <w:rsid w:val="0030258B"/>
    <w:rsid w:val="003054C5"/>
    <w:rsid w:val="003055AA"/>
    <w:rsid w:val="003076D4"/>
    <w:rsid w:val="00307E73"/>
    <w:rsid w:val="00310203"/>
    <w:rsid w:val="003104C0"/>
    <w:rsid w:val="003130EF"/>
    <w:rsid w:val="00313698"/>
    <w:rsid w:val="00314533"/>
    <w:rsid w:val="00315694"/>
    <w:rsid w:val="00315A60"/>
    <w:rsid w:val="00317D44"/>
    <w:rsid w:val="00320F80"/>
    <w:rsid w:val="003211B7"/>
    <w:rsid w:val="00322E55"/>
    <w:rsid w:val="00325723"/>
    <w:rsid w:val="0032740C"/>
    <w:rsid w:val="00331B2E"/>
    <w:rsid w:val="0033312A"/>
    <w:rsid w:val="003337F3"/>
    <w:rsid w:val="00335D44"/>
    <w:rsid w:val="0033700A"/>
    <w:rsid w:val="00337F44"/>
    <w:rsid w:val="00347155"/>
    <w:rsid w:val="00347C45"/>
    <w:rsid w:val="003506E1"/>
    <w:rsid w:val="00351D5E"/>
    <w:rsid w:val="00352D7F"/>
    <w:rsid w:val="0035712E"/>
    <w:rsid w:val="0036003D"/>
    <w:rsid w:val="00360326"/>
    <w:rsid w:val="00362A5C"/>
    <w:rsid w:val="00364567"/>
    <w:rsid w:val="00365F4B"/>
    <w:rsid w:val="0036687A"/>
    <w:rsid w:val="0037067C"/>
    <w:rsid w:val="00370738"/>
    <w:rsid w:val="00371AD1"/>
    <w:rsid w:val="00371D76"/>
    <w:rsid w:val="0037308D"/>
    <w:rsid w:val="003733D3"/>
    <w:rsid w:val="00373793"/>
    <w:rsid w:val="00380064"/>
    <w:rsid w:val="003800DC"/>
    <w:rsid w:val="00380189"/>
    <w:rsid w:val="0038230D"/>
    <w:rsid w:val="00382F52"/>
    <w:rsid w:val="003835D6"/>
    <w:rsid w:val="003842A5"/>
    <w:rsid w:val="00385565"/>
    <w:rsid w:val="00387B82"/>
    <w:rsid w:val="003908FA"/>
    <w:rsid w:val="00393CB6"/>
    <w:rsid w:val="00393E7E"/>
    <w:rsid w:val="00397E34"/>
    <w:rsid w:val="00397E57"/>
    <w:rsid w:val="003A04BA"/>
    <w:rsid w:val="003A0981"/>
    <w:rsid w:val="003A2295"/>
    <w:rsid w:val="003A2304"/>
    <w:rsid w:val="003A3B05"/>
    <w:rsid w:val="003A42BC"/>
    <w:rsid w:val="003A504F"/>
    <w:rsid w:val="003A5ABB"/>
    <w:rsid w:val="003A6C74"/>
    <w:rsid w:val="003A7373"/>
    <w:rsid w:val="003B0EEE"/>
    <w:rsid w:val="003B1397"/>
    <w:rsid w:val="003B2793"/>
    <w:rsid w:val="003B3639"/>
    <w:rsid w:val="003B4368"/>
    <w:rsid w:val="003B6038"/>
    <w:rsid w:val="003B6B50"/>
    <w:rsid w:val="003B7D3E"/>
    <w:rsid w:val="003C2CF8"/>
    <w:rsid w:val="003C4A84"/>
    <w:rsid w:val="003C6B6E"/>
    <w:rsid w:val="003D1EEC"/>
    <w:rsid w:val="003D3042"/>
    <w:rsid w:val="003D35C4"/>
    <w:rsid w:val="003D5F54"/>
    <w:rsid w:val="003E60D1"/>
    <w:rsid w:val="003E7C20"/>
    <w:rsid w:val="003F0286"/>
    <w:rsid w:val="003F0D3A"/>
    <w:rsid w:val="003F12C6"/>
    <w:rsid w:val="003F1F82"/>
    <w:rsid w:val="003F51A6"/>
    <w:rsid w:val="003F63CE"/>
    <w:rsid w:val="00400823"/>
    <w:rsid w:val="004008A7"/>
    <w:rsid w:val="00401EB6"/>
    <w:rsid w:val="0040237F"/>
    <w:rsid w:val="00402DB7"/>
    <w:rsid w:val="00402FFA"/>
    <w:rsid w:val="00403A7A"/>
    <w:rsid w:val="00404206"/>
    <w:rsid w:val="004064F6"/>
    <w:rsid w:val="00407040"/>
    <w:rsid w:val="00410873"/>
    <w:rsid w:val="004108E2"/>
    <w:rsid w:val="00413016"/>
    <w:rsid w:val="004141DC"/>
    <w:rsid w:val="00414BC7"/>
    <w:rsid w:val="00414D44"/>
    <w:rsid w:val="004153C9"/>
    <w:rsid w:val="00415607"/>
    <w:rsid w:val="0041595F"/>
    <w:rsid w:val="00416732"/>
    <w:rsid w:val="00423698"/>
    <w:rsid w:val="00423C67"/>
    <w:rsid w:val="004240C6"/>
    <w:rsid w:val="00427FBA"/>
    <w:rsid w:val="00430FD5"/>
    <w:rsid w:val="00432890"/>
    <w:rsid w:val="00434282"/>
    <w:rsid w:val="00434A42"/>
    <w:rsid w:val="00436B06"/>
    <w:rsid w:val="00436DD2"/>
    <w:rsid w:val="00437802"/>
    <w:rsid w:val="00440219"/>
    <w:rsid w:val="00440336"/>
    <w:rsid w:val="00440684"/>
    <w:rsid w:val="00440B8F"/>
    <w:rsid w:val="00441768"/>
    <w:rsid w:val="004430F8"/>
    <w:rsid w:val="0044371F"/>
    <w:rsid w:val="00444363"/>
    <w:rsid w:val="00447BED"/>
    <w:rsid w:val="004503AE"/>
    <w:rsid w:val="004505C2"/>
    <w:rsid w:val="004506D4"/>
    <w:rsid w:val="00451CE0"/>
    <w:rsid w:val="004529B5"/>
    <w:rsid w:val="004547E8"/>
    <w:rsid w:val="004558B5"/>
    <w:rsid w:val="00455B7F"/>
    <w:rsid w:val="0045699E"/>
    <w:rsid w:val="00456F3F"/>
    <w:rsid w:val="004601A4"/>
    <w:rsid w:val="00460943"/>
    <w:rsid w:val="0046145B"/>
    <w:rsid w:val="00462DB1"/>
    <w:rsid w:val="004649A0"/>
    <w:rsid w:val="00466A78"/>
    <w:rsid w:val="00471212"/>
    <w:rsid w:val="00471F24"/>
    <w:rsid w:val="00472593"/>
    <w:rsid w:val="00473197"/>
    <w:rsid w:val="004764B1"/>
    <w:rsid w:val="0048438A"/>
    <w:rsid w:val="00484924"/>
    <w:rsid w:val="004853BF"/>
    <w:rsid w:val="004864FF"/>
    <w:rsid w:val="004941B5"/>
    <w:rsid w:val="004A004B"/>
    <w:rsid w:val="004A44BA"/>
    <w:rsid w:val="004A54CF"/>
    <w:rsid w:val="004A5CDE"/>
    <w:rsid w:val="004A6A00"/>
    <w:rsid w:val="004B0296"/>
    <w:rsid w:val="004B0935"/>
    <w:rsid w:val="004B2296"/>
    <w:rsid w:val="004B28FA"/>
    <w:rsid w:val="004B3455"/>
    <w:rsid w:val="004B51C3"/>
    <w:rsid w:val="004C192A"/>
    <w:rsid w:val="004C2625"/>
    <w:rsid w:val="004C5709"/>
    <w:rsid w:val="004C5B6B"/>
    <w:rsid w:val="004C7C4D"/>
    <w:rsid w:val="004D0CD9"/>
    <w:rsid w:val="004D0F21"/>
    <w:rsid w:val="004D17C6"/>
    <w:rsid w:val="004D2A31"/>
    <w:rsid w:val="004D351A"/>
    <w:rsid w:val="004D6E99"/>
    <w:rsid w:val="004D71BB"/>
    <w:rsid w:val="004D7F42"/>
    <w:rsid w:val="004E16A5"/>
    <w:rsid w:val="004E17A2"/>
    <w:rsid w:val="004E40D4"/>
    <w:rsid w:val="004E7E06"/>
    <w:rsid w:val="004F3923"/>
    <w:rsid w:val="004F5005"/>
    <w:rsid w:val="004F5F84"/>
    <w:rsid w:val="004F7957"/>
    <w:rsid w:val="005033AA"/>
    <w:rsid w:val="005056B8"/>
    <w:rsid w:val="00505D26"/>
    <w:rsid w:val="0050682C"/>
    <w:rsid w:val="00510063"/>
    <w:rsid w:val="0051110E"/>
    <w:rsid w:val="00511732"/>
    <w:rsid w:val="00512A53"/>
    <w:rsid w:val="005131F5"/>
    <w:rsid w:val="005133AA"/>
    <w:rsid w:val="00514DB7"/>
    <w:rsid w:val="00516299"/>
    <w:rsid w:val="00516773"/>
    <w:rsid w:val="005175D5"/>
    <w:rsid w:val="005209CA"/>
    <w:rsid w:val="00520F9E"/>
    <w:rsid w:val="00522B37"/>
    <w:rsid w:val="00523EEC"/>
    <w:rsid w:val="00524923"/>
    <w:rsid w:val="00525EE4"/>
    <w:rsid w:val="00530CD4"/>
    <w:rsid w:val="0053233B"/>
    <w:rsid w:val="0053279D"/>
    <w:rsid w:val="00535865"/>
    <w:rsid w:val="005358B3"/>
    <w:rsid w:val="005375B7"/>
    <w:rsid w:val="00537A7E"/>
    <w:rsid w:val="005411BC"/>
    <w:rsid w:val="00541715"/>
    <w:rsid w:val="005433F8"/>
    <w:rsid w:val="00544229"/>
    <w:rsid w:val="005449DF"/>
    <w:rsid w:val="00545DB9"/>
    <w:rsid w:val="00546419"/>
    <w:rsid w:val="005467EF"/>
    <w:rsid w:val="00547149"/>
    <w:rsid w:val="005475EB"/>
    <w:rsid w:val="00550F6D"/>
    <w:rsid w:val="00551FFB"/>
    <w:rsid w:val="00552741"/>
    <w:rsid w:val="00552A82"/>
    <w:rsid w:val="0055319D"/>
    <w:rsid w:val="00553B53"/>
    <w:rsid w:val="00553E60"/>
    <w:rsid w:val="00554080"/>
    <w:rsid w:val="005544FF"/>
    <w:rsid w:val="005564F1"/>
    <w:rsid w:val="0055700D"/>
    <w:rsid w:val="00560794"/>
    <w:rsid w:val="00561768"/>
    <w:rsid w:val="0056240C"/>
    <w:rsid w:val="00562787"/>
    <w:rsid w:val="00562845"/>
    <w:rsid w:val="00562959"/>
    <w:rsid w:val="00564885"/>
    <w:rsid w:val="00566C1A"/>
    <w:rsid w:val="00570335"/>
    <w:rsid w:val="00570CAC"/>
    <w:rsid w:val="00574500"/>
    <w:rsid w:val="00574663"/>
    <w:rsid w:val="00575CE0"/>
    <w:rsid w:val="005768E5"/>
    <w:rsid w:val="005814D5"/>
    <w:rsid w:val="005820BC"/>
    <w:rsid w:val="005825E7"/>
    <w:rsid w:val="00585BD1"/>
    <w:rsid w:val="00586FC6"/>
    <w:rsid w:val="00587926"/>
    <w:rsid w:val="00590AE3"/>
    <w:rsid w:val="005917D9"/>
    <w:rsid w:val="00592301"/>
    <w:rsid w:val="00593BB0"/>
    <w:rsid w:val="00594ABA"/>
    <w:rsid w:val="00595282"/>
    <w:rsid w:val="00595565"/>
    <w:rsid w:val="00595A86"/>
    <w:rsid w:val="005971A1"/>
    <w:rsid w:val="00597E96"/>
    <w:rsid w:val="005A101A"/>
    <w:rsid w:val="005A136C"/>
    <w:rsid w:val="005A14A2"/>
    <w:rsid w:val="005A1890"/>
    <w:rsid w:val="005A26A6"/>
    <w:rsid w:val="005A2FFC"/>
    <w:rsid w:val="005A31C1"/>
    <w:rsid w:val="005A51F5"/>
    <w:rsid w:val="005A5E95"/>
    <w:rsid w:val="005A630A"/>
    <w:rsid w:val="005A6354"/>
    <w:rsid w:val="005A74DC"/>
    <w:rsid w:val="005B31BB"/>
    <w:rsid w:val="005B5E29"/>
    <w:rsid w:val="005B76F2"/>
    <w:rsid w:val="005C042D"/>
    <w:rsid w:val="005C1AA3"/>
    <w:rsid w:val="005C2B2E"/>
    <w:rsid w:val="005C558A"/>
    <w:rsid w:val="005C6D1A"/>
    <w:rsid w:val="005C7565"/>
    <w:rsid w:val="005C7B5F"/>
    <w:rsid w:val="005D02BA"/>
    <w:rsid w:val="005D055A"/>
    <w:rsid w:val="005D06C1"/>
    <w:rsid w:val="005D143E"/>
    <w:rsid w:val="005D1914"/>
    <w:rsid w:val="005D4596"/>
    <w:rsid w:val="005D532C"/>
    <w:rsid w:val="005D60FF"/>
    <w:rsid w:val="005D6593"/>
    <w:rsid w:val="005D754E"/>
    <w:rsid w:val="005D7557"/>
    <w:rsid w:val="005D7BFB"/>
    <w:rsid w:val="005F0039"/>
    <w:rsid w:val="005F38FC"/>
    <w:rsid w:val="005F3BF5"/>
    <w:rsid w:val="005F436E"/>
    <w:rsid w:val="0060028C"/>
    <w:rsid w:val="00601C89"/>
    <w:rsid w:val="00603455"/>
    <w:rsid w:val="00603DDE"/>
    <w:rsid w:val="00605CE7"/>
    <w:rsid w:val="006067DE"/>
    <w:rsid w:val="00606AFF"/>
    <w:rsid w:val="00607B06"/>
    <w:rsid w:val="00610450"/>
    <w:rsid w:val="00611210"/>
    <w:rsid w:val="0061133D"/>
    <w:rsid w:val="00611F0E"/>
    <w:rsid w:val="00611F21"/>
    <w:rsid w:val="0061204C"/>
    <w:rsid w:val="006120BD"/>
    <w:rsid w:val="00613CEF"/>
    <w:rsid w:val="00620AC1"/>
    <w:rsid w:val="00625898"/>
    <w:rsid w:val="00625C51"/>
    <w:rsid w:val="00625F42"/>
    <w:rsid w:val="006331E6"/>
    <w:rsid w:val="00634272"/>
    <w:rsid w:val="00636229"/>
    <w:rsid w:val="00640805"/>
    <w:rsid w:val="006420C2"/>
    <w:rsid w:val="00643405"/>
    <w:rsid w:val="0064472C"/>
    <w:rsid w:val="0064485D"/>
    <w:rsid w:val="00645222"/>
    <w:rsid w:val="006470DF"/>
    <w:rsid w:val="00647450"/>
    <w:rsid w:val="00650451"/>
    <w:rsid w:val="00651EE1"/>
    <w:rsid w:val="006531AE"/>
    <w:rsid w:val="0065403F"/>
    <w:rsid w:val="00654B00"/>
    <w:rsid w:val="00654B03"/>
    <w:rsid w:val="0065518D"/>
    <w:rsid w:val="00660632"/>
    <w:rsid w:val="00660C90"/>
    <w:rsid w:val="00664EE5"/>
    <w:rsid w:val="00666228"/>
    <w:rsid w:val="006665B7"/>
    <w:rsid w:val="006665F8"/>
    <w:rsid w:val="006717CF"/>
    <w:rsid w:val="00671E71"/>
    <w:rsid w:val="00673963"/>
    <w:rsid w:val="0067407C"/>
    <w:rsid w:val="00674D06"/>
    <w:rsid w:val="00676134"/>
    <w:rsid w:val="00677011"/>
    <w:rsid w:val="006771DC"/>
    <w:rsid w:val="00677319"/>
    <w:rsid w:val="0068280A"/>
    <w:rsid w:val="006863AB"/>
    <w:rsid w:val="00687886"/>
    <w:rsid w:val="00690165"/>
    <w:rsid w:val="0069217E"/>
    <w:rsid w:val="00693217"/>
    <w:rsid w:val="00693919"/>
    <w:rsid w:val="006941EB"/>
    <w:rsid w:val="006A1543"/>
    <w:rsid w:val="006A30AA"/>
    <w:rsid w:val="006A3122"/>
    <w:rsid w:val="006A3C2A"/>
    <w:rsid w:val="006A3E10"/>
    <w:rsid w:val="006A55C9"/>
    <w:rsid w:val="006A5C35"/>
    <w:rsid w:val="006A6A4C"/>
    <w:rsid w:val="006A7585"/>
    <w:rsid w:val="006A77E9"/>
    <w:rsid w:val="006B113C"/>
    <w:rsid w:val="006B21B0"/>
    <w:rsid w:val="006B25C2"/>
    <w:rsid w:val="006B320A"/>
    <w:rsid w:val="006C1527"/>
    <w:rsid w:val="006C2C42"/>
    <w:rsid w:val="006C3BC2"/>
    <w:rsid w:val="006C3DC1"/>
    <w:rsid w:val="006C5ED9"/>
    <w:rsid w:val="006C5FC9"/>
    <w:rsid w:val="006C65E1"/>
    <w:rsid w:val="006D06C4"/>
    <w:rsid w:val="006D0ECD"/>
    <w:rsid w:val="006D15CE"/>
    <w:rsid w:val="006D1D0F"/>
    <w:rsid w:val="006D237B"/>
    <w:rsid w:val="006D2F0C"/>
    <w:rsid w:val="006D30B5"/>
    <w:rsid w:val="006D384E"/>
    <w:rsid w:val="006E0423"/>
    <w:rsid w:val="006E34EF"/>
    <w:rsid w:val="006E3EC3"/>
    <w:rsid w:val="006F07DB"/>
    <w:rsid w:val="006F0F88"/>
    <w:rsid w:val="006F1720"/>
    <w:rsid w:val="006F3034"/>
    <w:rsid w:val="006F38B8"/>
    <w:rsid w:val="006F4199"/>
    <w:rsid w:val="006F4DB2"/>
    <w:rsid w:val="006F569E"/>
    <w:rsid w:val="006F585B"/>
    <w:rsid w:val="006F58EF"/>
    <w:rsid w:val="00701E15"/>
    <w:rsid w:val="00701E31"/>
    <w:rsid w:val="007027EB"/>
    <w:rsid w:val="007030E7"/>
    <w:rsid w:val="0070440E"/>
    <w:rsid w:val="0071075F"/>
    <w:rsid w:val="0071087A"/>
    <w:rsid w:val="00712AB3"/>
    <w:rsid w:val="00713EA0"/>
    <w:rsid w:val="007163F8"/>
    <w:rsid w:val="007220FC"/>
    <w:rsid w:val="00723825"/>
    <w:rsid w:val="00724832"/>
    <w:rsid w:val="00724E46"/>
    <w:rsid w:val="00725E67"/>
    <w:rsid w:val="00731E37"/>
    <w:rsid w:val="00732514"/>
    <w:rsid w:val="007335BF"/>
    <w:rsid w:val="00735BB6"/>
    <w:rsid w:val="00737E0A"/>
    <w:rsid w:val="00740B17"/>
    <w:rsid w:val="0074384B"/>
    <w:rsid w:val="007449EC"/>
    <w:rsid w:val="00744E71"/>
    <w:rsid w:val="00746E09"/>
    <w:rsid w:val="0074773B"/>
    <w:rsid w:val="00750678"/>
    <w:rsid w:val="007508B4"/>
    <w:rsid w:val="007519BE"/>
    <w:rsid w:val="00752275"/>
    <w:rsid w:val="007524C7"/>
    <w:rsid w:val="00752AB6"/>
    <w:rsid w:val="007548AB"/>
    <w:rsid w:val="00770638"/>
    <w:rsid w:val="00774798"/>
    <w:rsid w:val="00776B9E"/>
    <w:rsid w:val="00780A54"/>
    <w:rsid w:val="007825CD"/>
    <w:rsid w:val="00782C26"/>
    <w:rsid w:val="00785615"/>
    <w:rsid w:val="0078604A"/>
    <w:rsid w:val="00786AC7"/>
    <w:rsid w:val="00791FD5"/>
    <w:rsid w:val="00793D10"/>
    <w:rsid w:val="0079483E"/>
    <w:rsid w:val="0079762C"/>
    <w:rsid w:val="007A072A"/>
    <w:rsid w:val="007A0C1F"/>
    <w:rsid w:val="007A1FAB"/>
    <w:rsid w:val="007A26F9"/>
    <w:rsid w:val="007A5968"/>
    <w:rsid w:val="007A6C59"/>
    <w:rsid w:val="007A6F75"/>
    <w:rsid w:val="007A7BD2"/>
    <w:rsid w:val="007B1859"/>
    <w:rsid w:val="007B4B2F"/>
    <w:rsid w:val="007B6731"/>
    <w:rsid w:val="007B6CFE"/>
    <w:rsid w:val="007B76B2"/>
    <w:rsid w:val="007B76CD"/>
    <w:rsid w:val="007C0262"/>
    <w:rsid w:val="007C2761"/>
    <w:rsid w:val="007C5F55"/>
    <w:rsid w:val="007C7A82"/>
    <w:rsid w:val="007C7E29"/>
    <w:rsid w:val="007D2E77"/>
    <w:rsid w:val="007D4D61"/>
    <w:rsid w:val="007D6019"/>
    <w:rsid w:val="007D711A"/>
    <w:rsid w:val="007E2056"/>
    <w:rsid w:val="007E2DCC"/>
    <w:rsid w:val="007E4EBA"/>
    <w:rsid w:val="007E61B9"/>
    <w:rsid w:val="007F03C1"/>
    <w:rsid w:val="007F07EE"/>
    <w:rsid w:val="007F0A03"/>
    <w:rsid w:val="007F3C5A"/>
    <w:rsid w:val="007F461B"/>
    <w:rsid w:val="007F6A35"/>
    <w:rsid w:val="007F733E"/>
    <w:rsid w:val="00802AFD"/>
    <w:rsid w:val="0080323E"/>
    <w:rsid w:val="0080327D"/>
    <w:rsid w:val="00803D6E"/>
    <w:rsid w:val="00804DCD"/>
    <w:rsid w:val="00804E23"/>
    <w:rsid w:val="00807B8B"/>
    <w:rsid w:val="008102A1"/>
    <w:rsid w:val="00810F4C"/>
    <w:rsid w:val="00813684"/>
    <w:rsid w:val="00813DA3"/>
    <w:rsid w:val="00816E92"/>
    <w:rsid w:val="0082091A"/>
    <w:rsid w:val="008229DC"/>
    <w:rsid w:val="00823763"/>
    <w:rsid w:val="00823D16"/>
    <w:rsid w:val="0082551D"/>
    <w:rsid w:val="008255C4"/>
    <w:rsid w:val="00827D33"/>
    <w:rsid w:val="00830B81"/>
    <w:rsid w:val="00830E81"/>
    <w:rsid w:val="00831239"/>
    <w:rsid w:val="00831F40"/>
    <w:rsid w:val="00832BC7"/>
    <w:rsid w:val="00832E7A"/>
    <w:rsid w:val="00841B06"/>
    <w:rsid w:val="00842D4F"/>
    <w:rsid w:val="0084648B"/>
    <w:rsid w:val="00850558"/>
    <w:rsid w:val="00852EAE"/>
    <w:rsid w:val="00856214"/>
    <w:rsid w:val="008577DC"/>
    <w:rsid w:val="00860A2F"/>
    <w:rsid w:val="00862754"/>
    <w:rsid w:val="008635A9"/>
    <w:rsid w:val="00865FF3"/>
    <w:rsid w:val="0086634C"/>
    <w:rsid w:val="00866CFA"/>
    <w:rsid w:val="008674B9"/>
    <w:rsid w:val="0087017D"/>
    <w:rsid w:val="00870360"/>
    <w:rsid w:val="008725BA"/>
    <w:rsid w:val="00873D9D"/>
    <w:rsid w:val="0087453D"/>
    <w:rsid w:val="00874FCC"/>
    <w:rsid w:val="00882B02"/>
    <w:rsid w:val="00883D8F"/>
    <w:rsid w:val="00883E05"/>
    <w:rsid w:val="0088726A"/>
    <w:rsid w:val="00890A11"/>
    <w:rsid w:val="0089174F"/>
    <w:rsid w:val="00894470"/>
    <w:rsid w:val="008964C4"/>
    <w:rsid w:val="00897617"/>
    <w:rsid w:val="008A0F27"/>
    <w:rsid w:val="008A100B"/>
    <w:rsid w:val="008A3041"/>
    <w:rsid w:val="008A389E"/>
    <w:rsid w:val="008A4916"/>
    <w:rsid w:val="008A78ED"/>
    <w:rsid w:val="008B4316"/>
    <w:rsid w:val="008B6DDC"/>
    <w:rsid w:val="008B733F"/>
    <w:rsid w:val="008C188A"/>
    <w:rsid w:val="008C5E80"/>
    <w:rsid w:val="008C6085"/>
    <w:rsid w:val="008C6DCA"/>
    <w:rsid w:val="008C78BE"/>
    <w:rsid w:val="008D4321"/>
    <w:rsid w:val="008D49B2"/>
    <w:rsid w:val="008D4D32"/>
    <w:rsid w:val="008D51C4"/>
    <w:rsid w:val="008D6333"/>
    <w:rsid w:val="008D6705"/>
    <w:rsid w:val="008E017B"/>
    <w:rsid w:val="008E1066"/>
    <w:rsid w:val="008E20D9"/>
    <w:rsid w:val="008E318C"/>
    <w:rsid w:val="008E3328"/>
    <w:rsid w:val="008E3DDB"/>
    <w:rsid w:val="008E55AF"/>
    <w:rsid w:val="008E66B2"/>
    <w:rsid w:val="008E6FD5"/>
    <w:rsid w:val="008E7EFD"/>
    <w:rsid w:val="008F4484"/>
    <w:rsid w:val="008F542B"/>
    <w:rsid w:val="00900F88"/>
    <w:rsid w:val="00901D9A"/>
    <w:rsid w:val="009020EB"/>
    <w:rsid w:val="00902EDD"/>
    <w:rsid w:val="00904997"/>
    <w:rsid w:val="00906243"/>
    <w:rsid w:val="009066C4"/>
    <w:rsid w:val="00913512"/>
    <w:rsid w:val="00913DB0"/>
    <w:rsid w:val="00914700"/>
    <w:rsid w:val="0091490A"/>
    <w:rsid w:val="009154A2"/>
    <w:rsid w:val="00916A91"/>
    <w:rsid w:val="00916F7A"/>
    <w:rsid w:val="009201AB"/>
    <w:rsid w:val="00922C89"/>
    <w:rsid w:val="00923331"/>
    <w:rsid w:val="0092362C"/>
    <w:rsid w:val="009245D2"/>
    <w:rsid w:val="0092550B"/>
    <w:rsid w:val="00930939"/>
    <w:rsid w:val="00930A1E"/>
    <w:rsid w:val="00930A7E"/>
    <w:rsid w:val="00931CC1"/>
    <w:rsid w:val="009324AE"/>
    <w:rsid w:val="009326AE"/>
    <w:rsid w:val="009355DB"/>
    <w:rsid w:val="009363B7"/>
    <w:rsid w:val="00937E85"/>
    <w:rsid w:val="0094118A"/>
    <w:rsid w:val="00942353"/>
    <w:rsid w:val="0094358D"/>
    <w:rsid w:val="00943755"/>
    <w:rsid w:val="00946468"/>
    <w:rsid w:val="009469DF"/>
    <w:rsid w:val="00950D8B"/>
    <w:rsid w:val="00951B96"/>
    <w:rsid w:val="009531AA"/>
    <w:rsid w:val="00955127"/>
    <w:rsid w:val="009555A1"/>
    <w:rsid w:val="009563E8"/>
    <w:rsid w:val="0095692A"/>
    <w:rsid w:val="00956A09"/>
    <w:rsid w:val="00957582"/>
    <w:rsid w:val="00960F44"/>
    <w:rsid w:val="00961DF9"/>
    <w:rsid w:val="009628ED"/>
    <w:rsid w:val="00963F12"/>
    <w:rsid w:val="00967157"/>
    <w:rsid w:val="00972D97"/>
    <w:rsid w:val="00973856"/>
    <w:rsid w:val="00975BF6"/>
    <w:rsid w:val="00976C47"/>
    <w:rsid w:val="00977A8E"/>
    <w:rsid w:val="00977E5F"/>
    <w:rsid w:val="00977F51"/>
    <w:rsid w:val="00977FB4"/>
    <w:rsid w:val="009823DC"/>
    <w:rsid w:val="00986E75"/>
    <w:rsid w:val="00990AA4"/>
    <w:rsid w:val="00991A90"/>
    <w:rsid w:val="00992978"/>
    <w:rsid w:val="009938C4"/>
    <w:rsid w:val="0099646D"/>
    <w:rsid w:val="00997FBF"/>
    <w:rsid w:val="009A18BB"/>
    <w:rsid w:val="009A1D7C"/>
    <w:rsid w:val="009A223B"/>
    <w:rsid w:val="009A2528"/>
    <w:rsid w:val="009A3B7F"/>
    <w:rsid w:val="009A7973"/>
    <w:rsid w:val="009B2BDF"/>
    <w:rsid w:val="009B52A9"/>
    <w:rsid w:val="009B5B48"/>
    <w:rsid w:val="009B70BD"/>
    <w:rsid w:val="009B778D"/>
    <w:rsid w:val="009C0C3F"/>
    <w:rsid w:val="009C11B3"/>
    <w:rsid w:val="009C47D1"/>
    <w:rsid w:val="009C531D"/>
    <w:rsid w:val="009C6705"/>
    <w:rsid w:val="009C7DCE"/>
    <w:rsid w:val="009D2E3E"/>
    <w:rsid w:val="009D3634"/>
    <w:rsid w:val="009D40A6"/>
    <w:rsid w:val="009D4682"/>
    <w:rsid w:val="009E0283"/>
    <w:rsid w:val="009E0F80"/>
    <w:rsid w:val="009E2327"/>
    <w:rsid w:val="009E3AF0"/>
    <w:rsid w:val="009E4745"/>
    <w:rsid w:val="009E580F"/>
    <w:rsid w:val="009F00AB"/>
    <w:rsid w:val="009F0410"/>
    <w:rsid w:val="009F07F1"/>
    <w:rsid w:val="009F0E16"/>
    <w:rsid w:val="009F2989"/>
    <w:rsid w:val="009F4535"/>
    <w:rsid w:val="009F5B9A"/>
    <w:rsid w:val="009F7E33"/>
    <w:rsid w:val="00A00E04"/>
    <w:rsid w:val="00A02596"/>
    <w:rsid w:val="00A029CE"/>
    <w:rsid w:val="00A030C1"/>
    <w:rsid w:val="00A03957"/>
    <w:rsid w:val="00A04611"/>
    <w:rsid w:val="00A05630"/>
    <w:rsid w:val="00A065F7"/>
    <w:rsid w:val="00A07193"/>
    <w:rsid w:val="00A10164"/>
    <w:rsid w:val="00A11A3E"/>
    <w:rsid w:val="00A12F3F"/>
    <w:rsid w:val="00A13611"/>
    <w:rsid w:val="00A136BF"/>
    <w:rsid w:val="00A13FAB"/>
    <w:rsid w:val="00A15776"/>
    <w:rsid w:val="00A16308"/>
    <w:rsid w:val="00A21109"/>
    <w:rsid w:val="00A21CB3"/>
    <w:rsid w:val="00A2325D"/>
    <w:rsid w:val="00A23CEE"/>
    <w:rsid w:val="00A2583D"/>
    <w:rsid w:val="00A26576"/>
    <w:rsid w:val="00A27267"/>
    <w:rsid w:val="00A310E0"/>
    <w:rsid w:val="00A356EC"/>
    <w:rsid w:val="00A356F7"/>
    <w:rsid w:val="00A361E0"/>
    <w:rsid w:val="00A36249"/>
    <w:rsid w:val="00A37121"/>
    <w:rsid w:val="00A41911"/>
    <w:rsid w:val="00A41D99"/>
    <w:rsid w:val="00A426CA"/>
    <w:rsid w:val="00A45762"/>
    <w:rsid w:val="00A51950"/>
    <w:rsid w:val="00A5367F"/>
    <w:rsid w:val="00A54775"/>
    <w:rsid w:val="00A55D80"/>
    <w:rsid w:val="00A561F7"/>
    <w:rsid w:val="00A6043C"/>
    <w:rsid w:val="00A631AE"/>
    <w:rsid w:val="00A66833"/>
    <w:rsid w:val="00A67D8B"/>
    <w:rsid w:val="00A712F7"/>
    <w:rsid w:val="00A71511"/>
    <w:rsid w:val="00A72239"/>
    <w:rsid w:val="00A74DDB"/>
    <w:rsid w:val="00A755C7"/>
    <w:rsid w:val="00A77283"/>
    <w:rsid w:val="00A776D1"/>
    <w:rsid w:val="00A77CC2"/>
    <w:rsid w:val="00A808B4"/>
    <w:rsid w:val="00A80A37"/>
    <w:rsid w:val="00A810DF"/>
    <w:rsid w:val="00A81E98"/>
    <w:rsid w:val="00A83CFB"/>
    <w:rsid w:val="00A85C64"/>
    <w:rsid w:val="00A868ED"/>
    <w:rsid w:val="00A87051"/>
    <w:rsid w:val="00A91BAC"/>
    <w:rsid w:val="00A9240D"/>
    <w:rsid w:val="00AA2647"/>
    <w:rsid w:val="00AA2913"/>
    <w:rsid w:val="00AA341E"/>
    <w:rsid w:val="00AA5153"/>
    <w:rsid w:val="00AA5F29"/>
    <w:rsid w:val="00AA6387"/>
    <w:rsid w:val="00AA7A4B"/>
    <w:rsid w:val="00AA7DAC"/>
    <w:rsid w:val="00AB3123"/>
    <w:rsid w:val="00AB312F"/>
    <w:rsid w:val="00AB750F"/>
    <w:rsid w:val="00AB7637"/>
    <w:rsid w:val="00AC4049"/>
    <w:rsid w:val="00AC62FC"/>
    <w:rsid w:val="00AC64FF"/>
    <w:rsid w:val="00AC6FB1"/>
    <w:rsid w:val="00AC7E0A"/>
    <w:rsid w:val="00AD0500"/>
    <w:rsid w:val="00AD3242"/>
    <w:rsid w:val="00AE10BD"/>
    <w:rsid w:val="00AE27CC"/>
    <w:rsid w:val="00AE5AB9"/>
    <w:rsid w:val="00AE5C06"/>
    <w:rsid w:val="00AF056D"/>
    <w:rsid w:val="00AF126C"/>
    <w:rsid w:val="00AF2E82"/>
    <w:rsid w:val="00AF3F6A"/>
    <w:rsid w:val="00AF5C87"/>
    <w:rsid w:val="00AF61C6"/>
    <w:rsid w:val="00AF666C"/>
    <w:rsid w:val="00B002B6"/>
    <w:rsid w:val="00B01254"/>
    <w:rsid w:val="00B0156C"/>
    <w:rsid w:val="00B03DBD"/>
    <w:rsid w:val="00B0662A"/>
    <w:rsid w:val="00B07052"/>
    <w:rsid w:val="00B07256"/>
    <w:rsid w:val="00B074B2"/>
    <w:rsid w:val="00B1170C"/>
    <w:rsid w:val="00B130F6"/>
    <w:rsid w:val="00B134B0"/>
    <w:rsid w:val="00B141E4"/>
    <w:rsid w:val="00B20460"/>
    <w:rsid w:val="00B21167"/>
    <w:rsid w:val="00B228E7"/>
    <w:rsid w:val="00B22DBD"/>
    <w:rsid w:val="00B23253"/>
    <w:rsid w:val="00B23A11"/>
    <w:rsid w:val="00B24419"/>
    <w:rsid w:val="00B26C2B"/>
    <w:rsid w:val="00B27591"/>
    <w:rsid w:val="00B276E2"/>
    <w:rsid w:val="00B31659"/>
    <w:rsid w:val="00B31FDC"/>
    <w:rsid w:val="00B33203"/>
    <w:rsid w:val="00B356E8"/>
    <w:rsid w:val="00B35BEE"/>
    <w:rsid w:val="00B41E10"/>
    <w:rsid w:val="00B44E6C"/>
    <w:rsid w:val="00B4511D"/>
    <w:rsid w:val="00B47B44"/>
    <w:rsid w:val="00B52DFE"/>
    <w:rsid w:val="00B52ED3"/>
    <w:rsid w:val="00B5385C"/>
    <w:rsid w:val="00B5405E"/>
    <w:rsid w:val="00B54EEA"/>
    <w:rsid w:val="00B568B9"/>
    <w:rsid w:val="00B61860"/>
    <w:rsid w:val="00B626FB"/>
    <w:rsid w:val="00B63344"/>
    <w:rsid w:val="00B63E4C"/>
    <w:rsid w:val="00B64E62"/>
    <w:rsid w:val="00B652A7"/>
    <w:rsid w:val="00B652B2"/>
    <w:rsid w:val="00B65362"/>
    <w:rsid w:val="00B66D6E"/>
    <w:rsid w:val="00B710C0"/>
    <w:rsid w:val="00B721AD"/>
    <w:rsid w:val="00B73AE9"/>
    <w:rsid w:val="00B82383"/>
    <w:rsid w:val="00B826B5"/>
    <w:rsid w:val="00B83138"/>
    <w:rsid w:val="00B8422A"/>
    <w:rsid w:val="00B843D8"/>
    <w:rsid w:val="00B90160"/>
    <w:rsid w:val="00B9206C"/>
    <w:rsid w:val="00B92710"/>
    <w:rsid w:val="00B92EBD"/>
    <w:rsid w:val="00B95A74"/>
    <w:rsid w:val="00B95FB3"/>
    <w:rsid w:val="00B9612F"/>
    <w:rsid w:val="00BA0467"/>
    <w:rsid w:val="00BA570A"/>
    <w:rsid w:val="00BA5B4F"/>
    <w:rsid w:val="00BA7669"/>
    <w:rsid w:val="00BB019F"/>
    <w:rsid w:val="00BB2F14"/>
    <w:rsid w:val="00BB34A9"/>
    <w:rsid w:val="00BB3541"/>
    <w:rsid w:val="00BB3DBF"/>
    <w:rsid w:val="00BB57AE"/>
    <w:rsid w:val="00BB5D68"/>
    <w:rsid w:val="00BB79DD"/>
    <w:rsid w:val="00BC166A"/>
    <w:rsid w:val="00BC1C85"/>
    <w:rsid w:val="00BC2214"/>
    <w:rsid w:val="00BC49D4"/>
    <w:rsid w:val="00BC7D60"/>
    <w:rsid w:val="00BD0627"/>
    <w:rsid w:val="00BD1012"/>
    <w:rsid w:val="00BD22A2"/>
    <w:rsid w:val="00BD2A0E"/>
    <w:rsid w:val="00BD2D4D"/>
    <w:rsid w:val="00BD59E1"/>
    <w:rsid w:val="00BD7921"/>
    <w:rsid w:val="00BD7DB2"/>
    <w:rsid w:val="00BD7ECE"/>
    <w:rsid w:val="00BE15FC"/>
    <w:rsid w:val="00BE6964"/>
    <w:rsid w:val="00BE69A2"/>
    <w:rsid w:val="00BF05AB"/>
    <w:rsid w:val="00BF11C7"/>
    <w:rsid w:val="00BF4C32"/>
    <w:rsid w:val="00BF587D"/>
    <w:rsid w:val="00BF58F6"/>
    <w:rsid w:val="00C002E5"/>
    <w:rsid w:val="00C00335"/>
    <w:rsid w:val="00C011D8"/>
    <w:rsid w:val="00C01646"/>
    <w:rsid w:val="00C0353A"/>
    <w:rsid w:val="00C04080"/>
    <w:rsid w:val="00C04F8B"/>
    <w:rsid w:val="00C059D7"/>
    <w:rsid w:val="00C06389"/>
    <w:rsid w:val="00C11225"/>
    <w:rsid w:val="00C14CED"/>
    <w:rsid w:val="00C159EC"/>
    <w:rsid w:val="00C16B74"/>
    <w:rsid w:val="00C20E5B"/>
    <w:rsid w:val="00C2494D"/>
    <w:rsid w:val="00C24C4E"/>
    <w:rsid w:val="00C256E2"/>
    <w:rsid w:val="00C30F55"/>
    <w:rsid w:val="00C34132"/>
    <w:rsid w:val="00C34EE3"/>
    <w:rsid w:val="00C34F33"/>
    <w:rsid w:val="00C36537"/>
    <w:rsid w:val="00C37BBE"/>
    <w:rsid w:val="00C4275F"/>
    <w:rsid w:val="00C4318D"/>
    <w:rsid w:val="00C431A7"/>
    <w:rsid w:val="00C470A3"/>
    <w:rsid w:val="00C50607"/>
    <w:rsid w:val="00C50793"/>
    <w:rsid w:val="00C51DA4"/>
    <w:rsid w:val="00C51F92"/>
    <w:rsid w:val="00C52105"/>
    <w:rsid w:val="00C53F13"/>
    <w:rsid w:val="00C54678"/>
    <w:rsid w:val="00C550A7"/>
    <w:rsid w:val="00C553D3"/>
    <w:rsid w:val="00C55F5B"/>
    <w:rsid w:val="00C57F3F"/>
    <w:rsid w:val="00C62444"/>
    <w:rsid w:val="00C63116"/>
    <w:rsid w:val="00C64173"/>
    <w:rsid w:val="00C642D1"/>
    <w:rsid w:val="00C6601C"/>
    <w:rsid w:val="00C66BFE"/>
    <w:rsid w:val="00C67BA4"/>
    <w:rsid w:val="00C70BF8"/>
    <w:rsid w:val="00C71A9F"/>
    <w:rsid w:val="00C73060"/>
    <w:rsid w:val="00C732D3"/>
    <w:rsid w:val="00C7402B"/>
    <w:rsid w:val="00C7451E"/>
    <w:rsid w:val="00C75E12"/>
    <w:rsid w:val="00C81069"/>
    <w:rsid w:val="00C814B9"/>
    <w:rsid w:val="00C82023"/>
    <w:rsid w:val="00C82873"/>
    <w:rsid w:val="00C833F3"/>
    <w:rsid w:val="00C84523"/>
    <w:rsid w:val="00C84EEC"/>
    <w:rsid w:val="00C851C8"/>
    <w:rsid w:val="00C855B9"/>
    <w:rsid w:val="00C87928"/>
    <w:rsid w:val="00C90550"/>
    <w:rsid w:val="00C91024"/>
    <w:rsid w:val="00C910D1"/>
    <w:rsid w:val="00C91568"/>
    <w:rsid w:val="00C91A07"/>
    <w:rsid w:val="00C92328"/>
    <w:rsid w:val="00C92B75"/>
    <w:rsid w:val="00C943A8"/>
    <w:rsid w:val="00CA11DA"/>
    <w:rsid w:val="00CB0ED9"/>
    <w:rsid w:val="00CB126D"/>
    <w:rsid w:val="00CB3DA9"/>
    <w:rsid w:val="00CB506F"/>
    <w:rsid w:val="00CB667D"/>
    <w:rsid w:val="00CB687B"/>
    <w:rsid w:val="00CC349F"/>
    <w:rsid w:val="00CC684C"/>
    <w:rsid w:val="00CC770E"/>
    <w:rsid w:val="00CD0849"/>
    <w:rsid w:val="00CD0F24"/>
    <w:rsid w:val="00CD2762"/>
    <w:rsid w:val="00CD27C7"/>
    <w:rsid w:val="00CD4C71"/>
    <w:rsid w:val="00CD512F"/>
    <w:rsid w:val="00CD6BB3"/>
    <w:rsid w:val="00CE37DA"/>
    <w:rsid w:val="00CE45DE"/>
    <w:rsid w:val="00CE62A4"/>
    <w:rsid w:val="00CE6546"/>
    <w:rsid w:val="00CE710B"/>
    <w:rsid w:val="00CE7902"/>
    <w:rsid w:val="00CF04B8"/>
    <w:rsid w:val="00CF6D0B"/>
    <w:rsid w:val="00CF7AE3"/>
    <w:rsid w:val="00D0064B"/>
    <w:rsid w:val="00D00DEE"/>
    <w:rsid w:val="00D019B8"/>
    <w:rsid w:val="00D02215"/>
    <w:rsid w:val="00D025A1"/>
    <w:rsid w:val="00D04BDE"/>
    <w:rsid w:val="00D073D7"/>
    <w:rsid w:val="00D104B0"/>
    <w:rsid w:val="00D118B9"/>
    <w:rsid w:val="00D11930"/>
    <w:rsid w:val="00D11968"/>
    <w:rsid w:val="00D136CB"/>
    <w:rsid w:val="00D136FC"/>
    <w:rsid w:val="00D1606F"/>
    <w:rsid w:val="00D176DD"/>
    <w:rsid w:val="00D17A33"/>
    <w:rsid w:val="00D17F75"/>
    <w:rsid w:val="00D2133F"/>
    <w:rsid w:val="00D21D7F"/>
    <w:rsid w:val="00D2405F"/>
    <w:rsid w:val="00D257ED"/>
    <w:rsid w:val="00D308D8"/>
    <w:rsid w:val="00D31E0C"/>
    <w:rsid w:val="00D321AF"/>
    <w:rsid w:val="00D325F1"/>
    <w:rsid w:val="00D33A43"/>
    <w:rsid w:val="00D33C7D"/>
    <w:rsid w:val="00D36F97"/>
    <w:rsid w:val="00D41127"/>
    <w:rsid w:val="00D41D24"/>
    <w:rsid w:val="00D425AA"/>
    <w:rsid w:val="00D42AD3"/>
    <w:rsid w:val="00D432DF"/>
    <w:rsid w:val="00D43434"/>
    <w:rsid w:val="00D43960"/>
    <w:rsid w:val="00D44571"/>
    <w:rsid w:val="00D449B4"/>
    <w:rsid w:val="00D44ADA"/>
    <w:rsid w:val="00D46218"/>
    <w:rsid w:val="00D47A6C"/>
    <w:rsid w:val="00D50406"/>
    <w:rsid w:val="00D52293"/>
    <w:rsid w:val="00D53D05"/>
    <w:rsid w:val="00D5656E"/>
    <w:rsid w:val="00D57498"/>
    <w:rsid w:val="00D6001D"/>
    <w:rsid w:val="00D60049"/>
    <w:rsid w:val="00D62AFE"/>
    <w:rsid w:val="00D6387C"/>
    <w:rsid w:val="00D6592B"/>
    <w:rsid w:val="00D664FA"/>
    <w:rsid w:val="00D71055"/>
    <w:rsid w:val="00D74A0F"/>
    <w:rsid w:val="00D76345"/>
    <w:rsid w:val="00D82D6C"/>
    <w:rsid w:val="00D84BEF"/>
    <w:rsid w:val="00D86F12"/>
    <w:rsid w:val="00D8775A"/>
    <w:rsid w:val="00D90C63"/>
    <w:rsid w:val="00D93598"/>
    <w:rsid w:val="00D93B33"/>
    <w:rsid w:val="00DA2E79"/>
    <w:rsid w:val="00DA716B"/>
    <w:rsid w:val="00DB333F"/>
    <w:rsid w:val="00DB3B23"/>
    <w:rsid w:val="00DB534C"/>
    <w:rsid w:val="00DB5CA5"/>
    <w:rsid w:val="00DB7728"/>
    <w:rsid w:val="00DC3418"/>
    <w:rsid w:val="00DC62AD"/>
    <w:rsid w:val="00DC6AA7"/>
    <w:rsid w:val="00DC73E2"/>
    <w:rsid w:val="00DC7A9D"/>
    <w:rsid w:val="00DD1171"/>
    <w:rsid w:val="00DD4D15"/>
    <w:rsid w:val="00DD6067"/>
    <w:rsid w:val="00DD7793"/>
    <w:rsid w:val="00DE2F85"/>
    <w:rsid w:val="00DE494F"/>
    <w:rsid w:val="00DF3212"/>
    <w:rsid w:val="00DF456D"/>
    <w:rsid w:val="00DF493D"/>
    <w:rsid w:val="00DF762E"/>
    <w:rsid w:val="00E01D87"/>
    <w:rsid w:val="00E030AA"/>
    <w:rsid w:val="00E04197"/>
    <w:rsid w:val="00E055FA"/>
    <w:rsid w:val="00E05A19"/>
    <w:rsid w:val="00E06A1F"/>
    <w:rsid w:val="00E12E72"/>
    <w:rsid w:val="00E13813"/>
    <w:rsid w:val="00E13EAA"/>
    <w:rsid w:val="00E1510C"/>
    <w:rsid w:val="00E154B6"/>
    <w:rsid w:val="00E15981"/>
    <w:rsid w:val="00E16260"/>
    <w:rsid w:val="00E1629B"/>
    <w:rsid w:val="00E16CD7"/>
    <w:rsid w:val="00E16E67"/>
    <w:rsid w:val="00E171DE"/>
    <w:rsid w:val="00E25528"/>
    <w:rsid w:val="00E2666D"/>
    <w:rsid w:val="00E278DF"/>
    <w:rsid w:val="00E30DA3"/>
    <w:rsid w:val="00E316B2"/>
    <w:rsid w:val="00E31F65"/>
    <w:rsid w:val="00E32B68"/>
    <w:rsid w:val="00E32F0F"/>
    <w:rsid w:val="00E33E94"/>
    <w:rsid w:val="00E3411D"/>
    <w:rsid w:val="00E34B4E"/>
    <w:rsid w:val="00E35485"/>
    <w:rsid w:val="00E35B19"/>
    <w:rsid w:val="00E366AE"/>
    <w:rsid w:val="00E36F08"/>
    <w:rsid w:val="00E4065D"/>
    <w:rsid w:val="00E40F89"/>
    <w:rsid w:val="00E40FE1"/>
    <w:rsid w:val="00E41835"/>
    <w:rsid w:val="00E42422"/>
    <w:rsid w:val="00E44008"/>
    <w:rsid w:val="00E44D52"/>
    <w:rsid w:val="00E46EB2"/>
    <w:rsid w:val="00E47024"/>
    <w:rsid w:val="00E470BC"/>
    <w:rsid w:val="00E54494"/>
    <w:rsid w:val="00E55935"/>
    <w:rsid w:val="00E574E8"/>
    <w:rsid w:val="00E5767B"/>
    <w:rsid w:val="00E61A65"/>
    <w:rsid w:val="00E6221C"/>
    <w:rsid w:val="00E624E9"/>
    <w:rsid w:val="00E62AE5"/>
    <w:rsid w:val="00E62C26"/>
    <w:rsid w:val="00E6616A"/>
    <w:rsid w:val="00E6691A"/>
    <w:rsid w:val="00E70E41"/>
    <w:rsid w:val="00E71BD5"/>
    <w:rsid w:val="00E72575"/>
    <w:rsid w:val="00E7283C"/>
    <w:rsid w:val="00E72957"/>
    <w:rsid w:val="00E72A84"/>
    <w:rsid w:val="00E72FEC"/>
    <w:rsid w:val="00E743D4"/>
    <w:rsid w:val="00E75277"/>
    <w:rsid w:val="00E759E7"/>
    <w:rsid w:val="00E75DE3"/>
    <w:rsid w:val="00E81B39"/>
    <w:rsid w:val="00E831A9"/>
    <w:rsid w:val="00E87710"/>
    <w:rsid w:val="00E87DC2"/>
    <w:rsid w:val="00E92BF3"/>
    <w:rsid w:val="00E93A33"/>
    <w:rsid w:val="00E93EA1"/>
    <w:rsid w:val="00E95B72"/>
    <w:rsid w:val="00E9637D"/>
    <w:rsid w:val="00E97CB5"/>
    <w:rsid w:val="00EA1E64"/>
    <w:rsid w:val="00EA359B"/>
    <w:rsid w:val="00EA3767"/>
    <w:rsid w:val="00EA3E66"/>
    <w:rsid w:val="00EA6CE2"/>
    <w:rsid w:val="00EB125B"/>
    <w:rsid w:val="00EB52CC"/>
    <w:rsid w:val="00EB5371"/>
    <w:rsid w:val="00EB6308"/>
    <w:rsid w:val="00EB7236"/>
    <w:rsid w:val="00EC01FB"/>
    <w:rsid w:val="00EC1679"/>
    <w:rsid w:val="00EC265B"/>
    <w:rsid w:val="00EC601B"/>
    <w:rsid w:val="00EC6599"/>
    <w:rsid w:val="00EC78AE"/>
    <w:rsid w:val="00ED0E98"/>
    <w:rsid w:val="00ED11A5"/>
    <w:rsid w:val="00ED1C00"/>
    <w:rsid w:val="00ED264F"/>
    <w:rsid w:val="00ED2ED6"/>
    <w:rsid w:val="00ED3309"/>
    <w:rsid w:val="00ED3EAC"/>
    <w:rsid w:val="00ED4738"/>
    <w:rsid w:val="00ED63BF"/>
    <w:rsid w:val="00ED6EBA"/>
    <w:rsid w:val="00EE1A4E"/>
    <w:rsid w:val="00EE6128"/>
    <w:rsid w:val="00EF48C2"/>
    <w:rsid w:val="00EF4E09"/>
    <w:rsid w:val="00EF6A6C"/>
    <w:rsid w:val="00EF7581"/>
    <w:rsid w:val="00F0147C"/>
    <w:rsid w:val="00F01768"/>
    <w:rsid w:val="00F01905"/>
    <w:rsid w:val="00F04A4D"/>
    <w:rsid w:val="00F05139"/>
    <w:rsid w:val="00F065CF"/>
    <w:rsid w:val="00F10539"/>
    <w:rsid w:val="00F1277F"/>
    <w:rsid w:val="00F12B65"/>
    <w:rsid w:val="00F13CC3"/>
    <w:rsid w:val="00F1600C"/>
    <w:rsid w:val="00F209B3"/>
    <w:rsid w:val="00F216DC"/>
    <w:rsid w:val="00F218D2"/>
    <w:rsid w:val="00F24BAC"/>
    <w:rsid w:val="00F24CF1"/>
    <w:rsid w:val="00F265D2"/>
    <w:rsid w:val="00F30317"/>
    <w:rsid w:val="00F30C83"/>
    <w:rsid w:val="00F312AD"/>
    <w:rsid w:val="00F31E10"/>
    <w:rsid w:val="00F32135"/>
    <w:rsid w:val="00F339F5"/>
    <w:rsid w:val="00F3518D"/>
    <w:rsid w:val="00F3722B"/>
    <w:rsid w:val="00F40C83"/>
    <w:rsid w:val="00F42820"/>
    <w:rsid w:val="00F4297A"/>
    <w:rsid w:val="00F43B74"/>
    <w:rsid w:val="00F43D65"/>
    <w:rsid w:val="00F47991"/>
    <w:rsid w:val="00F50FD6"/>
    <w:rsid w:val="00F536A4"/>
    <w:rsid w:val="00F53C5A"/>
    <w:rsid w:val="00F54140"/>
    <w:rsid w:val="00F601ED"/>
    <w:rsid w:val="00F60BB6"/>
    <w:rsid w:val="00F61026"/>
    <w:rsid w:val="00F62036"/>
    <w:rsid w:val="00F641B2"/>
    <w:rsid w:val="00F65571"/>
    <w:rsid w:val="00F66430"/>
    <w:rsid w:val="00F674D8"/>
    <w:rsid w:val="00F7056F"/>
    <w:rsid w:val="00F71A4E"/>
    <w:rsid w:val="00F71E26"/>
    <w:rsid w:val="00F7262F"/>
    <w:rsid w:val="00F72FED"/>
    <w:rsid w:val="00F73287"/>
    <w:rsid w:val="00F7520E"/>
    <w:rsid w:val="00F758FF"/>
    <w:rsid w:val="00F75CB4"/>
    <w:rsid w:val="00F75DD3"/>
    <w:rsid w:val="00F76D5D"/>
    <w:rsid w:val="00F76F37"/>
    <w:rsid w:val="00F83F61"/>
    <w:rsid w:val="00F90428"/>
    <w:rsid w:val="00F90A7D"/>
    <w:rsid w:val="00F935AE"/>
    <w:rsid w:val="00F94085"/>
    <w:rsid w:val="00F95F7B"/>
    <w:rsid w:val="00F960B4"/>
    <w:rsid w:val="00FA043F"/>
    <w:rsid w:val="00FA047E"/>
    <w:rsid w:val="00FA05D9"/>
    <w:rsid w:val="00FA169D"/>
    <w:rsid w:val="00FA2684"/>
    <w:rsid w:val="00FA6141"/>
    <w:rsid w:val="00FA6320"/>
    <w:rsid w:val="00FA665B"/>
    <w:rsid w:val="00FA72B8"/>
    <w:rsid w:val="00FB0900"/>
    <w:rsid w:val="00FB277E"/>
    <w:rsid w:val="00FB3BDA"/>
    <w:rsid w:val="00FB533A"/>
    <w:rsid w:val="00FC25E7"/>
    <w:rsid w:val="00FC3418"/>
    <w:rsid w:val="00FC3459"/>
    <w:rsid w:val="00FC3685"/>
    <w:rsid w:val="00FC3C4F"/>
    <w:rsid w:val="00FC3DCC"/>
    <w:rsid w:val="00FC6AB5"/>
    <w:rsid w:val="00FC6D39"/>
    <w:rsid w:val="00FC76A4"/>
    <w:rsid w:val="00FC78EE"/>
    <w:rsid w:val="00FD04FB"/>
    <w:rsid w:val="00FD09DA"/>
    <w:rsid w:val="00FD27A9"/>
    <w:rsid w:val="00FD3858"/>
    <w:rsid w:val="00FD43FE"/>
    <w:rsid w:val="00FD5FF6"/>
    <w:rsid w:val="00FD7112"/>
    <w:rsid w:val="00FD7386"/>
    <w:rsid w:val="00FD77D7"/>
    <w:rsid w:val="00FE0210"/>
    <w:rsid w:val="00FE315B"/>
    <w:rsid w:val="00FE546A"/>
    <w:rsid w:val="00FE641C"/>
    <w:rsid w:val="00FF0C0E"/>
    <w:rsid w:val="00FF126F"/>
    <w:rsid w:val="00FF1C83"/>
    <w:rsid w:val="00FF6B71"/>
    <w:rsid w:val="00FF6F11"/>
    <w:rsid w:val="00FF73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64D0CF94"/>
  <w15:docId w15:val="{0A1A73BA-2D39-4C9A-ACD8-47635BC060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67407C"/>
    <w:rPr>
      <w:color w:val="0000CC"/>
      <w:sz w:val="24"/>
    </w:rPr>
  </w:style>
  <w:style w:type="paragraph" w:styleId="1">
    <w:name w:val="heading 1"/>
    <w:basedOn w:val="a"/>
    <w:next w:val="a"/>
    <w:link w:val="1Char"/>
    <w:qFormat/>
    <w:rsid w:val="00440336"/>
    <w:pPr>
      <w:keepNext/>
      <w:suppressAutoHyphens/>
      <w:outlineLvl w:val="0"/>
    </w:pPr>
    <w:rPr>
      <w:b/>
      <w:color w:val="auto"/>
      <w:sz w:val="44"/>
      <w:lang w:eastAsia="zh-CN"/>
    </w:rPr>
  </w:style>
  <w:style w:type="paragraph" w:styleId="3">
    <w:name w:val="heading 3"/>
    <w:basedOn w:val="a"/>
    <w:next w:val="a"/>
    <w:qFormat/>
    <w:rsid w:val="00625F42"/>
    <w:pPr>
      <w:keepNext/>
      <w:outlineLvl w:val="2"/>
    </w:pPr>
    <w:rPr>
      <w:sz w:val="28"/>
    </w:rPr>
  </w:style>
  <w:style w:type="paragraph" w:styleId="4">
    <w:name w:val="heading 4"/>
    <w:basedOn w:val="a"/>
    <w:next w:val="a"/>
    <w:qFormat/>
    <w:rsid w:val="00625F42"/>
    <w:pPr>
      <w:keepNext/>
      <w:jc w:val="center"/>
      <w:outlineLvl w:val="3"/>
    </w:pPr>
    <w:rPr>
      <w:b/>
      <w:sz w:val="28"/>
      <w:u w:val="single"/>
    </w:rPr>
  </w:style>
  <w:style w:type="paragraph" w:styleId="5">
    <w:name w:val="heading 5"/>
    <w:basedOn w:val="a"/>
    <w:next w:val="a"/>
    <w:link w:val="5Char"/>
    <w:qFormat/>
    <w:rsid w:val="00440336"/>
    <w:pPr>
      <w:keepNext/>
      <w:tabs>
        <w:tab w:val="left" w:pos="1134"/>
      </w:tabs>
      <w:suppressAutoHyphens/>
      <w:jc w:val="center"/>
      <w:outlineLvl w:val="4"/>
    </w:pPr>
    <w:rPr>
      <w:b/>
      <w:color w:val="auto"/>
      <w:sz w:val="22"/>
      <w:lang w:eastAsia="zh-CN"/>
    </w:rPr>
  </w:style>
  <w:style w:type="paragraph" w:styleId="6">
    <w:name w:val="heading 6"/>
    <w:basedOn w:val="a"/>
    <w:next w:val="a"/>
    <w:qFormat/>
    <w:rsid w:val="00625F42"/>
    <w:pPr>
      <w:keepNext/>
      <w:jc w:val="center"/>
      <w:outlineLvl w:val="5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rsid w:val="00625F42"/>
    <w:rPr>
      <w:color w:val="0000FF"/>
      <w:u w:val="single"/>
    </w:rPr>
  </w:style>
  <w:style w:type="table" w:styleId="a3">
    <w:name w:val="Table Grid"/>
    <w:basedOn w:val="a1"/>
    <w:uiPriority w:val="39"/>
    <w:rsid w:val="00625F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Char"/>
    <w:rsid w:val="00625F42"/>
    <w:pPr>
      <w:jc w:val="both"/>
    </w:pPr>
  </w:style>
  <w:style w:type="paragraph" w:styleId="a5">
    <w:name w:val="caption"/>
    <w:basedOn w:val="a"/>
    <w:next w:val="a"/>
    <w:qFormat/>
    <w:rsid w:val="001472AC"/>
    <w:pPr>
      <w:jc w:val="both"/>
    </w:pPr>
    <w:rPr>
      <w:b/>
    </w:rPr>
  </w:style>
  <w:style w:type="paragraph" w:styleId="a6">
    <w:name w:val="header"/>
    <w:basedOn w:val="a"/>
    <w:link w:val="Char0"/>
    <w:rsid w:val="00C84EEC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6"/>
    <w:rsid w:val="00C84EEC"/>
  </w:style>
  <w:style w:type="paragraph" w:styleId="a7">
    <w:name w:val="footer"/>
    <w:basedOn w:val="a"/>
    <w:link w:val="Char1"/>
    <w:uiPriority w:val="99"/>
    <w:rsid w:val="00C84EEC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7"/>
    <w:uiPriority w:val="99"/>
    <w:rsid w:val="00C84EEC"/>
  </w:style>
  <w:style w:type="paragraph" w:styleId="a8">
    <w:name w:val="Balloon Text"/>
    <w:basedOn w:val="a"/>
    <w:link w:val="Char2"/>
    <w:rsid w:val="0037067C"/>
    <w:rPr>
      <w:rFonts w:ascii="Segoe UI" w:hAnsi="Segoe UI"/>
      <w:sz w:val="18"/>
      <w:szCs w:val="18"/>
      <w:lang w:val="x-none" w:eastAsia="x-none"/>
    </w:rPr>
  </w:style>
  <w:style w:type="character" w:customStyle="1" w:styleId="Char2">
    <w:name w:val="Κείμενο πλαισίου Char"/>
    <w:link w:val="a8"/>
    <w:rsid w:val="0037067C"/>
    <w:rPr>
      <w:rFonts w:ascii="Segoe UI" w:hAnsi="Segoe UI" w:cs="Segoe UI"/>
      <w:sz w:val="18"/>
      <w:szCs w:val="18"/>
    </w:rPr>
  </w:style>
  <w:style w:type="character" w:customStyle="1" w:styleId="Char">
    <w:name w:val="Σώμα κειμένου Char"/>
    <w:basedOn w:val="a0"/>
    <w:link w:val="a4"/>
    <w:rsid w:val="003A5ABB"/>
    <w:rPr>
      <w:sz w:val="24"/>
    </w:rPr>
  </w:style>
  <w:style w:type="paragraph" w:styleId="a9">
    <w:name w:val="List Paragraph"/>
    <w:basedOn w:val="a"/>
    <w:uiPriority w:val="34"/>
    <w:qFormat/>
    <w:rsid w:val="009154A2"/>
    <w:pPr>
      <w:ind w:left="720"/>
      <w:contextualSpacing/>
    </w:pPr>
  </w:style>
  <w:style w:type="character" w:customStyle="1" w:styleId="1Char">
    <w:name w:val="Επικεφαλίδα 1 Char"/>
    <w:basedOn w:val="a0"/>
    <w:link w:val="1"/>
    <w:rsid w:val="00440336"/>
    <w:rPr>
      <w:b/>
      <w:sz w:val="44"/>
      <w:lang w:eastAsia="zh-CN"/>
    </w:rPr>
  </w:style>
  <w:style w:type="character" w:customStyle="1" w:styleId="5Char">
    <w:name w:val="Επικεφαλίδα 5 Char"/>
    <w:basedOn w:val="a0"/>
    <w:link w:val="5"/>
    <w:rsid w:val="00440336"/>
    <w:rPr>
      <w:b/>
      <w:sz w:val="22"/>
      <w:lang w:eastAsia="zh-CN"/>
    </w:rPr>
  </w:style>
  <w:style w:type="paragraph" w:customStyle="1" w:styleId="TableContents">
    <w:name w:val="Table Contents"/>
    <w:basedOn w:val="a"/>
    <w:rsid w:val="007A6F75"/>
    <w:pPr>
      <w:widowControl w:val="0"/>
      <w:suppressLineNumbers/>
      <w:suppressAutoHyphens/>
      <w:textAlignment w:val="baseline"/>
    </w:pPr>
    <w:rPr>
      <w:rFonts w:ascii="Liberation Serif" w:eastAsia="SimSun" w:hAnsi="Liberation Serif" w:cs="Mangal"/>
      <w:color w:val="auto"/>
      <w:kern w:val="1"/>
      <w:szCs w:val="24"/>
      <w:lang w:eastAsia="zh-CN" w:bidi="hi-IN"/>
    </w:rPr>
  </w:style>
  <w:style w:type="paragraph" w:styleId="Web">
    <w:name w:val="Normal (Web)"/>
    <w:basedOn w:val="a"/>
    <w:uiPriority w:val="99"/>
    <w:rsid w:val="00102184"/>
    <w:pPr>
      <w:suppressAutoHyphens/>
      <w:spacing w:before="280" w:after="280"/>
    </w:pPr>
    <w:rPr>
      <w:rFonts w:ascii="Arial Unicode MS" w:eastAsia="Arial Unicode MS" w:hAnsi="Arial Unicode MS" w:cs="Arial Unicode MS"/>
      <w:color w:val="000000"/>
      <w:szCs w:val="24"/>
      <w:lang w:eastAsia="zh-CN"/>
    </w:rPr>
  </w:style>
  <w:style w:type="character" w:customStyle="1" w:styleId="10">
    <w:name w:val="Ανεπίλυτη αναφορά1"/>
    <w:basedOn w:val="a0"/>
    <w:uiPriority w:val="99"/>
    <w:semiHidden/>
    <w:unhideWhenUsed/>
    <w:rsid w:val="007F3C5A"/>
    <w:rPr>
      <w:color w:val="605E5C"/>
      <w:shd w:val="clear" w:color="auto" w:fill="E1DFDD"/>
    </w:rPr>
  </w:style>
  <w:style w:type="paragraph" w:customStyle="1" w:styleId="aa">
    <w:name w:val="Προμορφοποιημένο κείμενο"/>
    <w:basedOn w:val="a"/>
    <w:rsid w:val="00701E31"/>
    <w:pPr>
      <w:widowControl w:val="0"/>
      <w:suppressAutoHyphens/>
    </w:pPr>
    <w:rPr>
      <w:rFonts w:ascii="Liberation Mono" w:eastAsia="NSimSun" w:hAnsi="Liberation Mono" w:cs="Liberation Mono"/>
      <w:color w:val="auto"/>
      <w:kern w:val="1"/>
      <w:sz w:val="20"/>
      <w:lang w:eastAsia="zh-CN" w:bidi="hi-IN"/>
    </w:rPr>
  </w:style>
  <w:style w:type="character" w:styleId="ab">
    <w:name w:val="Strong"/>
    <w:basedOn w:val="a0"/>
    <w:uiPriority w:val="22"/>
    <w:qFormat/>
    <w:rsid w:val="00456F3F"/>
    <w:rPr>
      <w:b/>
      <w:bCs/>
    </w:rPr>
  </w:style>
  <w:style w:type="character" w:styleId="ac">
    <w:name w:val="annotation reference"/>
    <w:basedOn w:val="a0"/>
    <w:semiHidden/>
    <w:unhideWhenUsed/>
    <w:rsid w:val="002F5C5B"/>
    <w:rPr>
      <w:sz w:val="16"/>
      <w:szCs w:val="16"/>
    </w:rPr>
  </w:style>
  <w:style w:type="paragraph" w:styleId="ad">
    <w:name w:val="annotation text"/>
    <w:basedOn w:val="a"/>
    <w:link w:val="Char3"/>
    <w:semiHidden/>
    <w:unhideWhenUsed/>
    <w:rsid w:val="002F5C5B"/>
    <w:rPr>
      <w:sz w:val="20"/>
    </w:rPr>
  </w:style>
  <w:style w:type="character" w:customStyle="1" w:styleId="Char3">
    <w:name w:val="Κείμενο σχολίου Char"/>
    <w:basedOn w:val="a0"/>
    <w:link w:val="ad"/>
    <w:semiHidden/>
    <w:rsid w:val="002F5C5B"/>
    <w:rPr>
      <w:color w:val="0000CC"/>
    </w:rPr>
  </w:style>
  <w:style w:type="paragraph" w:styleId="ae">
    <w:name w:val="annotation subject"/>
    <w:basedOn w:val="ad"/>
    <w:next w:val="ad"/>
    <w:link w:val="Char4"/>
    <w:semiHidden/>
    <w:unhideWhenUsed/>
    <w:rsid w:val="002F5C5B"/>
    <w:rPr>
      <w:b/>
      <w:bCs/>
    </w:rPr>
  </w:style>
  <w:style w:type="character" w:customStyle="1" w:styleId="Char4">
    <w:name w:val="Θέμα σχολίου Char"/>
    <w:basedOn w:val="Char3"/>
    <w:link w:val="ae"/>
    <w:semiHidden/>
    <w:rsid w:val="002F5C5B"/>
    <w:rPr>
      <w:b/>
      <w:bCs/>
      <w:color w:val="0000CC"/>
    </w:rPr>
  </w:style>
  <w:style w:type="paragraph" w:customStyle="1" w:styleId="Default">
    <w:name w:val="Default"/>
    <w:rsid w:val="00D93B33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f">
    <w:name w:val="Revision"/>
    <w:hidden/>
    <w:uiPriority w:val="99"/>
    <w:semiHidden/>
    <w:rsid w:val="00750678"/>
    <w:rPr>
      <w:color w:val="0000CC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527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9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58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323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65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89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4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5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46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73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165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03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21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68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79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77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91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2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20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74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6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0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3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57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88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416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126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113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50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76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31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97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449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5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72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3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0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72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09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85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83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35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41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70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04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9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46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82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27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7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42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069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30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98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1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15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9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58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65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81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05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56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72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36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721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47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5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8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20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19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2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35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93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27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45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31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681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67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35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5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53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1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24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226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7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4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62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560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88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86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948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05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46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4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45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79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11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417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8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2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145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9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01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49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9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3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63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24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2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3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2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78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98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7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26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702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674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342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8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102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78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49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7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45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7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16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723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17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44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14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87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52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973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81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7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65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8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1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2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89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57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19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83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41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25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594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21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36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625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28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91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8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847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15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863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2617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382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7439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742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574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444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2839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183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68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9309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191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864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78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647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88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9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93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66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2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53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41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98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01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17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51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3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4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30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61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18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0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4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51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48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7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2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06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78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12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67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615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8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3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06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11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30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0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75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948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2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36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31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9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5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97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0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4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99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55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69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5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7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165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64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1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240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10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57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74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50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28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1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952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01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03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73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04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04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6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12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34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23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294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9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69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482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2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16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91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51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40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86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8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29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62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002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01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701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03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12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89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72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6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98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23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54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730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87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706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87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73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73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40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539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06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956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5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8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651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96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6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34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9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54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8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290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58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468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7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96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69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87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95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3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7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94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50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3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53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50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267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87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3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355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800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90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57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34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21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06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83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59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60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29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8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564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59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02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19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05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85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37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85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61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72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1454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1597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164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36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995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2685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445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8480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1061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289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6036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3783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3274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786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460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456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9259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669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438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218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443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1782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61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727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97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186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586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41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78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67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996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53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92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9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1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45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43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38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5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72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7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537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33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4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73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17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29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48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20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85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71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9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97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55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42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5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52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09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48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359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79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94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2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38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8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84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27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85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1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0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0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36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66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205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581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6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0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3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1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6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47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2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76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385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35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11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08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36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93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007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72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42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607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16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5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22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86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25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73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9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98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9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2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24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815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6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47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74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458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583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8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928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82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345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442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139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9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79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86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45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01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0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31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17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02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70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66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00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42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9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3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32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1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442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48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87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419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53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3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69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41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10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67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93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59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2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7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43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5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75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38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99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38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23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20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22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27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12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7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61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54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73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06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755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95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12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939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07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52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37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83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9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6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02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7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274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82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257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32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438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29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42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65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66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388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63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51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1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65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673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750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376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5675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249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8108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213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479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58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9493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622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525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1303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7523478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212432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317605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0250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369516">
                  <w:marLeft w:val="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0451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245543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810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9600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6765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00023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70778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2764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2348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5019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0623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96323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6867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81220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88144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96636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14765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27056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58512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8900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5223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2937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1785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7255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050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771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579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93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13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8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78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0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103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1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3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95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03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052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7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94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48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6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76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74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19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45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64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58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79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40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40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9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98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80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88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62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38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04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67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15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1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07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01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2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84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18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25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1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0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34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0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71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721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130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8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945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05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06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10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70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91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21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47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49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441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324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24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28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87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98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077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59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37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558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747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0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176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81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2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886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95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153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076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995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76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8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7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96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236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54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7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169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75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38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84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26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18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79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62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0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9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81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95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4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04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2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68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325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583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880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8210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568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361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395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379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96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895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60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8472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3586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4044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6435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604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6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6657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631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275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026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9018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5751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8936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003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072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5357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386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5920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470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930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7216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0792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828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8348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813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010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leutheria\AppData\Local\Microsoft\Windows\Temporary%20Internet%20Files\Content.Outlook\30K3DN18\&#928;&#929;&#927;&#932;&#933;&#928;&#927;%20&#917;&#915;&#915;&#929;&#913;&#934;&#927;%20&#932;&#924;%20&#928;&#917;&#929;&#921;&#914;&#923;%20&#913;&#915;&#929;&#927;&#932;&#921;&#922;&#919;&#931;-final.dot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DB66CE-0509-4228-8752-CBD2A92566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ΠΡΟΤΥΠΟ ΕΓΓΡΑΦΟ ΤΜ ΠΕΡΙΒΛ ΑΓΡΟΤΙΚΗΣ-final</Template>
  <TotalTime>1</TotalTime>
  <Pages>1</Pages>
  <Words>76</Words>
  <Characters>412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ΣΧΕΔΙΟ</vt:lpstr>
    </vt:vector>
  </TitlesOfParts>
  <Company>na</Company>
  <LinksUpToDate>false</LinksUpToDate>
  <CharactersWithSpaces>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ΣΧΕΔΙΟ</dc:title>
  <dc:subject/>
  <dc:creator>Eleutheria</dc:creator>
  <cp:keywords/>
  <dc:description/>
  <cp:lastModifiedBy>User</cp:lastModifiedBy>
  <cp:revision>2</cp:revision>
  <cp:lastPrinted>2025-04-11T12:21:00Z</cp:lastPrinted>
  <dcterms:created xsi:type="dcterms:W3CDTF">2025-05-15T07:43:00Z</dcterms:created>
  <dcterms:modified xsi:type="dcterms:W3CDTF">2025-05-15T07:43:00Z</dcterms:modified>
</cp:coreProperties>
</file>