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21" w:type="dxa"/>
        <w:tblInd w:w="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758"/>
        <w:gridCol w:w="5163"/>
      </w:tblGrid>
      <w:tr w:rsidR="00D764F8" w:rsidRPr="00F50F1F" w:rsidTr="00986786">
        <w:trPr>
          <w:trHeight w:val="6249"/>
        </w:trPr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D764F8" w:rsidRPr="003C3D76" w:rsidRDefault="00D764F8" w:rsidP="00986786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48184D">
              <w:rPr>
                <w:rFonts w:ascii="Calibri" w:hAnsi="Calibri"/>
                <w:noProof/>
                <w:sz w:val="22"/>
                <w:szCs w:val="22"/>
                <w:lang w:eastAsia="el-GR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Εικόνα 1" o:spid="_x0000_i1025" type="#_x0000_t75" style="width:32.25pt;height:32.25pt;visibility:visible">
                  <v:imagedata r:id="rId7" o:title=""/>
                </v:shape>
              </w:pict>
            </w:r>
          </w:p>
          <w:p w:rsidR="00D764F8" w:rsidRPr="003C3D76" w:rsidRDefault="00D764F8" w:rsidP="00986786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C3D76">
              <w:rPr>
                <w:rFonts w:ascii="Calibri" w:hAnsi="Calibri"/>
                <w:sz w:val="22"/>
                <w:szCs w:val="22"/>
              </w:rPr>
              <w:t>ΕΛΛΗΝΙΚΗ ΔΗΜΟΚΡΑΤΙΑ</w:t>
            </w:r>
          </w:p>
          <w:p w:rsidR="00D764F8" w:rsidRPr="003C3D76" w:rsidRDefault="00D764F8" w:rsidP="00986786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C3D76">
              <w:rPr>
                <w:rFonts w:ascii="Calibri" w:hAnsi="Calibri"/>
                <w:sz w:val="22"/>
                <w:szCs w:val="22"/>
              </w:rPr>
              <w:t>ΥΠΟΥΡΓΕΙΟ ΠΑΙΔΕΙΑΣ ΚΑΙ ΘΡ</w:t>
            </w:r>
            <w:r w:rsidRPr="003C3D76">
              <w:rPr>
                <w:rFonts w:ascii="Calibri" w:hAnsi="Calibri"/>
                <w:sz w:val="22"/>
                <w:szCs w:val="22"/>
              </w:rPr>
              <w:t>Η</w:t>
            </w:r>
            <w:r w:rsidRPr="003C3D76">
              <w:rPr>
                <w:rFonts w:ascii="Calibri" w:hAnsi="Calibri"/>
                <w:sz w:val="22"/>
                <w:szCs w:val="22"/>
              </w:rPr>
              <w:t>ΣΚΕΥΜΑΤΩΝ,</w:t>
            </w:r>
          </w:p>
          <w:p w:rsidR="00D764F8" w:rsidRPr="003C3D76" w:rsidRDefault="00D764F8" w:rsidP="00986786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C3D76">
              <w:rPr>
                <w:rFonts w:ascii="Calibri" w:hAnsi="Calibri"/>
                <w:sz w:val="22"/>
                <w:szCs w:val="22"/>
              </w:rPr>
              <w:t>ΠΟΛΙΤΙΣΜΟΥ ΚΑΙ ΑΘΛΗΤ</w:t>
            </w:r>
            <w:r w:rsidRPr="003C3D76">
              <w:rPr>
                <w:rFonts w:ascii="Calibri" w:hAnsi="Calibri"/>
                <w:sz w:val="22"/>
                <w:szCs w:val="22"/>
              </w:rPr>
              <w:t>Ι</w:t>
            </w:r>
            <w:r w:rsidRPr="003C3D76">
              <w:rPr>
                <w:rFonts w:ascii="Calibri" w:hAnsi="Calibri"/>
                <w:sz w:val="22"/>
                <w:szCs w:val="22"/>
              </w:rPr>
              <w:t>ΣΜΟΥ</w:t>
            </w:r>
          </w:p>
          <w:p w:rsidR="00D764F8" w:rsidRPr="003C3D76" w:rsidRDefault="00D764F8" w:rsidP="00986786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C3D76">
              <w:rPr>
                <w:rFonts w:ascii="Calibri" w:hAnsi="Calibri"/>
                <w:sz w:val="22"/>
                <w:szCs w:val="22"/>
              </w:rPr>
              <w:t>----</w:t>
            </w:r>
          </w:p>
          <w:p w:rsidR="00D764F8" w:rsidRPr="00986786" w:rsidRDefault="00D764F8" w:rsidP="00986786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C3D76">
              <w:rPr>
                <w:rFonts w:ascii="Calibri" w:hAnsi="Calibri"/>
                <w:sz w:val="22"/>
                <w:szCs w:val="22"/>
              </w:rPr>
              <w:t xml:space="preserve">ΠΕΡ/ΚΗ Δ/ΝΣΗ Π/ΘΜΙΑΣ ΚΑΙ Δ/ΘΜΙΑΣ ΕΚΠ/ΣΗΣ </w:t>
            </w:r>
            <w:r w:rsidRPr="00986786">
              <w:rPr>
                <w:rFonts w:ascii="Calibri" w:hAnsi="Calibri"/>
                <w:sz w:val="22"/>
                <w:szCs w:val="22"/>
              </w:rPr>
              <w:t>ΚΡΗΤΗΣ</w:t>
            </w:r>
          </w:p>
          <w:p w:rsidR="00D764F8" w:rsidRPr="00986786" w:rsidRDefault="00D764F8" w:rsidP="00986786">
            <w:pPr>
              <w:rPr>
                <w:rFonts w:ascii="Calibri" w:hAnsi="Calibri"/>
                <w:sz w:val="22"/>
                <w:szCs w:val="22"/>
              </w:rPr>
            </w:pPr>
          </w:p>
          <w:p w:rsidR="00D764F8" w:rsidRPr="00986786" w:rsidRDefault="00D764F8" w:rsidP="00986786">
            <w:pPr>
              <w:pStyle w:val="Heading2"/>
              <w:jc w:val="center"/>
              <w:rPr>
                <w:rFonts w:ascii="Calibri" w:hAnsi="Calibri" w:cs="Times New Roman"/>
                <w:b w:val="0"/>
                <w:sz w:val="22"/>
                <w:szCs w:val="22"/>
              </w:rPr>
            </w:pPr>
            <w:r w:rsidRPr="00986786">
              <w:rPr>
                <w:rFonts w:ascii="Calibri" w:hAnsi="Calibri" w:cs="Times New Roman"/>
                <w:b w:val="0"/>
                <w:sz w:val="22"/>
                <w:szCs w:val="22"/>
              </w:rPr>
              <w:t>ΓΡΑΦΕΙΟ ΣΧΟΛΙΚΩΝ ΣΥΜΒΟΥΛΩΝ</w:t>
            </w:r>
          </w:p>
          <w:p w:rsidR="00D764F8" w:rsidRPr="00986786" w:rsidRDefault="00D764F8" w:rsidP="00986786">
            <w:pPr>
              <w:pStyle w:val="Heading3"/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986786">
              <w:rPr>
                <w:rFonts w:ascii="Calibri" w:hAnsi="Calibri" w:cs="Times New Roman"/>
                <w:b w:val="0"/>
                <w:sz w:val="22"/>
                <w:szCs w:val="22"/>
              </w:rPr>
              <w:t>Δ.Ε. Ν. ΗΡΑΚΛΕΙΟΥ</w:t>
            </w:r>
          </w:p>
          <w:p w:rsidR="00D764F8" w:rsidRPr="00986786" w:rsidRDefault="00D764F8" w:rsidP="000D79F8">
            <w:pPr>
              <w:rPr>
                <w:rFonts w:ascii="Calibri" w:hAnsi="Calibri"/>
                <w:sz w:val="22"/>
                <w:szCs w:val="22"/>
              </w:rPr>
            </w:pPr>
          </w:p>
          <w:p w:rsidR="00D764F8" w:rsidRPr="00986786" w:rsidRDefault="00D764F8" w:rsidP="000D79F8">
            <w:pPr>
              <w:pStyle w:val="Heading3"/>
              <w:jc w:val="both"/>
              <w:rPr>
                <w:rFonts w:ascii="Calibri" w:hAnsi="Calibri" w:cs="Times New Roman"/>
                <w:b w:val="0"/>
                <w:szCs w:val="24"/>
              </w:rPr>
            </w:pPr>
            <w:r w:rsidRPr="00986786">
              <w:rPr>
                <w:rFonts w:ascii="Calibri" w:hAnsi="Calibri" w:cs="Times New Roman"/>
                <w:b w:val="0"/>
                <w:szCs w:val="24"/>
              </w:rPr>
              <w:t>Επιτροπάκης Γρηγόριος</w:t>
            </w:r>
          </w:p>
          <w:p w:rsidR="00D764F8" w:rsidRPr="00986786" w:rsidRDefault="00D764F8" w:rsidP="000D79F8">
            <w:pPr>
              <w:pStyle w:val="Heading3"/>
              <w:tabs>
                <w:tab w:val="clear" w:pos="426"/>
                <w:tab w:val="clear" w:pos="5387"/>
                <w:tab w:val="clear" w:pos="6237"/>
              </w:tabs>
              <w:rPr>
                <w:rFonts w:ascii="Calibri" w:hAnsi="Calibri" w:cs="Times New Roman"/>
                <w:b w:val="0"/>
                <w:noProof w:val="0"/>
                <w:szCs w:val="24"/>
              </w:rPr>
            </w:pPr>
            <w:r w:rsidRPr="00986786">
              <w:rPr>
                <w:rFonts w:ascii="Calibri" w:hAnsi="Calibri" w:cs="Times New Roman"/>
                <w:b w:val="0"/>
                <w:noProof w:val="0"/>
                <w:szCs w:val="24"/>
              </w:rPr>
              <w:t>Σχολικός Σύμβουλος Φυσ</w:t>
            </w:r>
            <w:r w:rsidRPr="00986786">
              <w:rPr>
                <w:rFonts w:ascii="Calibri" w:hAnsi="Calibri" w:cs="Times New Roman"/>
                <w:b w:val="0"/>
                <w:noProof w:val="0"/>
                <w:szCs w:val="24"/>
              </w:rPr>
              <w:t>ι</w:t>
            </w:r>
            <w:r w:rsidRPr="00986786">
              <w:rPr>
                <w:rFonts w:ascii="Calibri" w:hAnsi="Calibri" w:cs="Times New Roman"/>
                <w:b w:val="0"/>
                <w:noProof w:val="0"/>
                <w:szCs w:val="24"/>
              </w:rPr>
              <w:t>κών</w:t>
            </w:r>
          </w:p>
          <w:p w:rsidR="00D764F8" w:rsidRPr="00986786" w:rsidRDefault="00D764F8" w:rsidP="000D79F8">
            <w:pPr>
              <w:pStyle w:val="Heading4"/>
              <w:jc w:val="both"/>
              <w:rPr>
                <w:rFonts w:ascii="Calibri" w:hAnsi="Calibri" w:cs="Times New Roman"/>
                <w:sz w:val="22"/>
                <w:szCs w:val="22"/>
              </w:rPr>
            </w:pPr>
          </w:p>
          <w:p w:rsidR="00D764F8" w:rsidRPr="00986786" w:rsidRDefault="00D764F8" w:rsidP="000D79F8">
            <w:pPr>
              <w:pStyle w:val="Heading4"/>
              <w:jc w:val="both"/>
              <w:rPr>
                <w:rFonts w:ascii="Calibri" w:hAnsi="Calibri" w:cs="Times New Roman"/>
                <w:sz w:val="22"/>
                <w:szCs w:val="22"/>
              </w:rPr>
            </w:pPr>
            <w:r w:rsidRPr="00986786">
              <w:rPr>
                <w:rFonts w:ascii="Calibri" w:hAnsi="Calibri" w:cs="Times New Roman"/>
                <w:sz w:val="22"/>
                <w:szCs w:val="22"/>
              </w:rPr>
              <w:t>Ταχ. Δ/νση      : Ρολέν 4</w:t>
            </w:r>
          </w:p>
          <w:p w:rsidR="00D764F8" w:rsidRPr="00986786" w:rsidRDefault="00D764F8" w:rsidP="000D79F8">
            <w:pPr>
              <w:pStyle w:val="Heading4"/>
              <w:jc w:val="both"/>
              <w:rPr>
                <w:rFonts w:ascii="Calibri" w:hAnsi="Calibri" w:cs="Times New Roman"/>
                <w:sz w:val="22"/>
                <w:szCs w:val="22"/>
              </w:rPr>
            </w:pPr>
            <w:r w:rsidRPr="00986786">
              <w:rPr>
                <w:rFonts w:ascii="Calibri" w:hAnsi="Calibri" w:cs="Times New Roman"/>
                <w:sz w:val="22"/>
                <w:szCs w:val="22"/>
              </w:rPr>
              <w:t>Ταχ. Κώδικας  : 71 305 ΗΡ</w:t>
            </w:r>
            <w:r w:rsidRPr="00986786">
              <w:rPr>
                <w:rFonts w:ascii="Calibri" w:hAnsi="Calibri" w:cs="Times New Roman"/>
                <w:sz w:val="22"/>
                <w:szCs w:val="22"/>
              </w:rPr>
              <w:t>Α</w:t>
            </w:r>
            <w:r w:rsidRPr="00986786">
              <w:rPr>
                <w:rFonts w:ascii="Calibri" w:hAnsi="Calibri" w:cs="Times New Roman"/>
                <w:sz w:val="22"/>
                <w:szCs w:val="22"/>
              </w:rPr>
              <w:t>ΚΛΕΙΟ</w:t>
            </w:r>
          </w:p>
          <w:p w:rsidR="00D764F8" w:rsidRPr="00CD4C89" w:rsidRDefault="00D764F8" w:rsidP="000D79F8">
            <w:pPr>
              <w:rPr>
                <w:rFonts w:ascii="Calibri" w:hAnsi="Calibri"/>
                <w:sz w:val="22"/>
                <w:szCs w:val="22"/>
                <w:lang w:val="pt-PT"/>
              </w:rPr>
            </w:pPr>
            <w:r w:rsidRPr="00986786">
              <w:rPr>
                <w:rFonts w:ascii="Calibri" w:hAnsi="Calibri"/>
                <w:sz w:val="22"/>
                <w:szCs w:val="22"/>
                <w:lang w:val="de-DE"/>
              </w:rPr>
              <w:t>e</w:t>
            </w:r>
            <w:r w:rsidRPr="00CD4C89">
              <w:rPr>
                <w:rFonts w:ascii="Calibri" w:hAnsi="Calibri"/>
                <w:sz w:val="22"/>
                <w:szCs w:val="22"/>
                <w:lang w:val="pt-PT"/>
              </w:rPr>
              <w:t>-</w:t>
            </w:r>
            <w:r w:rsidRPr="00986786">
              <w:rPr>
                <w:rFonts w:ascii="Calibri" w:hAnsi="Calibri"/>
                <w:sz w:val="22"/>
                <w:szCs w:val="22"/>
                <w:lang w:val="de-DE"/>
              </w:rPr>
              <w:t>mail</w:t>
            </w:r>
            <w:r w:rsidRPr="00CD4C89">
              <w:rPr>
                <w:rFonts w:ascii="Calibri" w:hAnsi="Calibri"/>
                <w:sz w:val="22"/>
                <w:szCs w:val="22"/>
                <w:lang w:val="pt-PT"/>
              </w:rPr>
              <w:t xml:space="preserve">              : </w:t>
            </w:r>
            <w:hyperlink r:id="rId8" w:history="1">
              <w:r w:rsidRPr="00986786">
                <w:rPr>
                  <w:rStyle w:val="Hyperlink"/>
                  <w:rFonts w:ascii="Calibri" w:hAnsi="Calibri"/>
                  <w:sz w:val="22"/>
                  <w:szCs w:val="22"/>
                  <w:lang w:val="de-DE"/>
                </w:rPr>
                <w:t>grigorise</w:t>
              </w:r>
              <w:r w:rsidRPr="00CD4C89">
                <w:rPr>
                  <w:rStyle w:val="Hyperlink"/>
                  <w:rFonts w:ascii="Calibri" w:hAnsi="Calibri"/>
                  <w:sz w:val="22"/>
                  <w:szCs w:val="22"/>
                  <w:lang w:val="pt-PT"/>
                </w:rPr>
                <w:t>@</w:t>
              </w:r>
              <w:r w:rsidRPr="00986786">
                <w:rPr>
                  <w:rStyle w:val="Hyperlink"/>
                  <w:rFonts w:ascii="Calibri" w:hAnsi="Calibri"/>
                  <w:sz w:val="22"/>
                  <w:szCs w:val="22"/>
                  <w:lang w:val="de-DE"/>
                </w:rPr>
                <w:t>sch</w:t>
              </w:r>
              <w:r w:rsidRPr="00CD4C89">
                <w:rPr>
                  <w:rStyle w:val="Hyperlink"/>
                  <w:rFonts w:ascii="Calibri" w:hAnsi="Calibri"/>
                  <w:sz w:val="22"/>
                  <w:szCs w:val="22"/>
                  <w:lang w:val="pt-PT"/>
                </w:rPr>
                <w:t>.</w:t>
              </w:r>
              <w:r w:rsidRPr="00986786">
                <w:rPr>
                  <w:rStyle w:val="Hyperlink"/>
                  <w:rFonts w:ascii="Calibri" w:hAnsi="Calibri"/>
                  <w:sz w:val="22"/>
                  <w:szCs w:val="22"/>
                  <w:lang w:val="de-DE"/>
                </w:rPr>
                <w:t>gr</w:t>
              </w:r>
            </w:hyperlink>
          </w:p>
          <w:p w:rsidR="00D764F8" w:rsidRPr="00CD4C89" w:rsidRDefault="00D764F8" w:rsidP="000D79F8">
            <w:pPr>
              <w:rPr>
                <w:rFonts w:ascii="Calibri" w:hAnsi="Calibri"/>
                <w:sz w:val="22"/>
                <w:szCs w:val="22"/>
                <w:lang w:val="pt-PT"/>
              </w:rPr>
            </w:pPr>
            <w:r w:rsidRPr="00986786">
              <w:rPr>
                <w:rFonts w:ascii="Calibri" w:hAnsi="Calibri"/>
                <w:sz w:val="22"/>
                <w:szCs w:val="22"/>
                <w:lang w:val="de-DE"/>
              </w:rPr>
              <w:t>www</w:t>
            </w:r>
            <w:r w:rsidRPr="00CD4C89">
              <w:rPr>
                <w:rFonts w:ascii="Calibri" w:hAnsi="Calibri"/>
                <w:sz w:val="22"/>
                <w:szCs w:val="22"/>
                <w:lang w:val="pt-PT"/>
              </w:rPr>
              <w:t xml:space="preserve">                : </w:t>
            </w:r>
            <w:hyperlink r:id="rId9" w:history="1">
              <w:r w:rsidRPr="00986786">
                <w:rPr>
                  <w:rStyle w:val="Hyperlink"/>
                  <w:rFonts w:ascii="Calibri" w:hAnsi="Calibri"/>
                  <w:sz w:val="22"/>
                  <w:szCs w:val="22"/>
                  <w:lang w:val="de-DE"/>
                </w:rPr>
                <w:t>http</w:t>
              </w:r>
              <w:r w:rsidRPr="00CD4C89">
                <w:rPr>
                  <w:rStyle w:val="Hyperlink"/>
                  <w:rFonts w:ascii="Calibri" w:hAnsi="Calibri"/>
                  <w:sz w:val="22"/>
                  <w:szCs w:val="22"/>
                  <w:lang w:val="pt-PT"/>
                </w:rPr>
                <w:t>://</w:t>
              </w:r>
              <w:r w:rsidRPr="00986786">
                <w:rPr>
                  <w:rStyle w:val="Hyperlink"/>
                  <w:rFonts w:ascii="Calibri" w:hAnsi="Calibri"/>
                  <w:sz w:val="22"/>
                  <w:szCs w:val="22"/>
                  <w:lang w:val="de-DE"/>
                </w:rPr>
                <w:t>users</w:t>
              </w:r>
              <w:r w:rsidRPr="00CD4C89">
                <w:rPr>
                  <w:rStyle w:val="Hyperlink"/>
                  <w:rFonts w:ascii="Calibri" w:hAnsi="Calibri"/>
                  <w:sz w:val="22"/>
                  <w:szCs w:val="22"/>
                  <w:lang w:val="pt-PT"/>
                </w:rPr>
                <w:t>.</w:t>
              </w:r>
              <w:r w:rsidRPr="00986786">
                <w:rPr>
                  <w:rStyle w:val="Hyperlink"/>
                  <w:rFonts w:ascii="Calibri" w:hAnsi="Calibri"/>
                  <w:sz w:val="22"/>
                  <w:szCs w:val="22"/>
                  <w:lang w:val="de-DE"/>
                </w:rPr>
                <w:t>sch</w:t>
              </w:r>
              <w:r w:rsidRPr="00CD4C89">
                <w:rPr>
                  <w:rStyle w:val="Hyperlink"/>
                  <w:rFonts w:ascii="Calibri" w:hAnsi="Calibri"/>
                  <w:sz w:val="22"/>
                  <w:szCs w:val="22"/>
                  <w:lang w:val="pt-PT"/>
                </w:rPr>
                <w:t>.</w:t>
              </w:r>
              <w:r w:rsidRPr="00986786">
                <w:rPr>
                  <w:rStyle w:val="Hyperlink"/>
                  <w:rFonts w:ascii="Calibri" w:hAnsi="Calibri"/>
                  <w:sz w:val="22"/>
                  <w:szCs w:val="22"/>
                  <w:lang w:val="de-DE"/>
                </w:rPr>
                <w:t>gr</w:t>
              </w:r>
              <w:r w:rsidRPr="00CD4C89">
                <w:rPr>
                  <w:rStyle w:val="Hyperlink"/>
                  <w:rFonts w:ascii="Calibri" w:hAnsi="Calibri"/>
                  <w:sz w:val="22"/>
                  <w:szCs w:val="22"/>
                  <w:lang w:val="pt-PT"/>
                </w:rPr>
                <w:t>/</w:t>
              </w:r>
              <w:r w:rsidRPr="00986786">
                <w:rPr>
                  <w:rStyle w:val="Hyperlink"/>
                  <w:rFonts w:ascii="Calibri" w:hAnsi="Calibri"/>
                  <w:sz w:val="22"/>
                  <w:szCs w:val="22"/>
                  <w:lang w:val="de-DE"/>
                </w:rPr>
                <w:t>grigorise</w:t>
              </w:r>
              <w:r w:rsidRPr="00CD4C89">
                <w:rPr>
                  <w:rStyle w:val="Hyperlink"/>
                  <w:rFonts w:ascii="Calibri" w:hAnsi="Calibri"/>
                  <w:sz w:val="22"/>
                  <w:szCs w:val="22"/>
                  <w:lang w:val="pt-PT"/>
                </w:rPr>
                <w:t>/</w:t>
              </w:r>
            </w:hyperlink>
          </w:p>
          <w:p w:rsidR="00D764F8" w:rsidRPr="00986786" w:rsidRDefault="00D764F8" w:rsidP="000D79F8">
            <w:pPr>
              <w:rPr>
                <w:rFonts w:ascii="Calibri" w:hAnsi="Calibri"/>
                <w:sz w:val="22"/>
                <w:szCs w:val="22"/>
              </w:rPr>
            </w:pPr>
            <w:r w:rsidRPr="00986786">
              <w:rPr>
                <w:rFonts w:ascii="Calibri" w:hAnsi="Calibri"/>
                <w:sz w:val="22"/>
                <w:szCs w:val="22"/>
              </w:rPr>
              <w:t>Πληροφορίες  : Γρηγόρης Επ</w:t>
            </w:r>
            <w:r w:rsidRPr="00986786">
              <w:rPr>
                <w:rFonts w:ascii="Calibri" w:hAnsi="Calibri"/>
                <w:sz w:val="22"/>
                <w:szCs w:val="22"/>
              </w:rPr>
              <w:t>ι</w:t>
            </w:r>
            <w:r w:rsidRPr="00986786">
              <w:rPr>
                <w:rFonts w:ascii="Calibri" w:hAnsi="Calibri"/>
                <w:sz w:val="22"/>
                <w:szCs w:val="22"/>
              </w:rPr>
              <w:t>τροπάκης</w:t>
            </w:r>
          </w:p>
          <w:p w:rsidR="00D764F8" w:rsidRPr="00F11765" w:rsidRDefault="00D764F8">
            <w:pPr>
              <w:rPr>
                <w:sz w:val="24"/>
                <w:szCs w:val="24"/>
              </w:rPr>
            </w:pPr>
            <w:r w:rsidRPr="00986786">
              <w:rPr>
                <w:rFonts w:ascii="Calibri" w:hAnsi="Calibri"/>
                <w:sz w:val="22"/>
                <w:szCs w:val="22"/>
              </w:rPr>
              <w:t xml:space="preserve">Τηλ. - </w:t>
            </w:r>
            <w:r w:rsidRPr="00986786">
              <w:rPr>
                <w:rFonts w:ascii="Calibri" w:hAnsi="Calibri"/>
                <w:sz w:val="22"/>
                <w:szCs w:val="22"/>
                <w:lang w:val="en-US"/>
              </w:rPr>
              <w:t>FAX</w:t>
            </w:r>
            <w:r w:rsidRPr="00986786">
              <w:rPr>
                <w:rFonts w:ascii="Calibri" w:hAnsi="Calibri"/>
                <w:sz w:val="22"/>
                <w:szCs w:val="22"/>
              </w:rPr>
              <w:t xml:space="preserve">     </w:t>
            </w:r>
            <w:r>
              <w:rPr>
                <w:rFonts w:ascii="Calibri" w:hAnsi="Calibri"/>
                <w:sz w:val="22"/>
                <w:szCs w:val="22"/>
                <w:lang w:val="en-US"/>
              </w:rPr>
              <w:t xml:space="preserve">  </w:t>
            </w:r>
            <w:r w:rsidRPr="00986786">
              <w:rPr>
                <w:rFonts w:ascii="Calibri" w:hAnsi="Calibri"/>
                <w:sz w:val="22"/>
                <w:szCs w:val="22"/>
              </w:rPr>
              <w:t xml:space="preserve"> : 2810752779, 6974644878</w:t>
            </w:r>
            <w:r>
              <w:rPr>
                <w:sz w:val="24"/>
                <w:szCs w:val="24"/>
              </w:rPr>
              <w:t xml:space="preserve">  </w:t>
            </w:r>
          </w:p>
        </w:tc>
        <w:tc>
          <w:tcPr>
            <w:tcW w:w="5163" w:type="dxa"/>
            <w:tcBorders>
              <w:top w:val="nil"/>
              <w:left w:val="nil"/>
              <w:bottom w:val="nil"/>
              <w:right w:val="nil"/>
            </w:tcBorders>
          </w:tcPr>
          <w:p w:rsidR="00D764F8" w:rsidRPr="00F50F1F" w:rsidRDefault="00D764F8">
            <w:pPr>
              <w:rPr>
                <w:b/>
                <w:bCs/>
                <w:sz w:val="24"/>
                <w:szCs w:val="24"/>
              </w:rPr>
            </w:pPr>
          </w:p>
          <w:p w:rsidR="00D764F8" w:rsidRPr="00F50F1F" w:rsidRDefault="00D764F8">
            <w:pPr>
              <w:pStyle w:val="Heading5"/>
              <w:rPr>
                <w:rFonts w:ascii="Times New Roman" w:hAnsi="Times New Roman" w:cs="Times New Roman"/>
                <w:szCs w:val="24"/>
              </w:rPr>
            </w:pPr>
          </w:p>
          <w:p w:rsidR="00D764F8" w:rsidRPr="00F50F1F" w:rsidRDefault="00D764F8">
            <w:pPr>
              <w:pStyle w:val="Heading5"/>
              <w:rPr>
                <w:rFonts w:ascii="Times New Roman" w:hAnsi="Times New Roman" w:cs="Times New Roman"/>
                <w:szCs w:val="24"/>
              </w:rPr>
            </w:pPr>
          </w:p>
          <w:p w:rsidR="00D764F8" w:rsidRPr="00986786" w:rsidRDefault="00D764F8" w:rsidP="00555191">
            <w:pPr>
              <w:rPr>
                <w:rFonts w:ascii="Calibri" w:hAnsi="Calibri"/>
                <w:sz w:val="22"/>
                <w:szCs w:val="22"/>
              </w:rPr>
            </w:pPr>
            <w:r w:rsidRPr="00986786">
              <w:rPr>
                <w:rFonts w:ascii="Calibri" w:hAnsi="Calibri"/>
                <w:sz w:val="22"/>
                <w:szCs w:val="22"/>
              </w:rPr>
              <w:t>Ηράκλειο 1</w:t>
            </w:r>
            <w:r>
              <w:rPr>
                <w:rFonts w:ascii="Calibri" w:hAnsi="Calibri"/>
                <w:sz w:val="22"/>
                <w:szCs w:val="22"/>
                <w:lang w:val="en-US"/>
              </w:rPr>
              <w:t>6</w:t>
            </w:r>
            <w:r w:rsidRPr="00986786">
              <w:rPr>
                <w:rFonts w:ascii="Calibri" w:hAnsi="Calibri"/>
                <w:sz w:val="22"/>
                <w:szCs w:val="22"/>
              </w:rPr>
              <w:t>-3-2013</w:t>
            </w:r>
          </w:p>
          <w:p w:rsidR="00D764F8" w:rsidRPr="00986786" w:rsidRDefault="00D764F8" w:rsidP="00555191">
            <w:pPr>
              <w:rPr>
                <w:rFonts w:ascii="Calibri" w:hAnsi="Calibri"/>
                <w:sz w:val="22"/>
                <w:szCs w:val="22"/>
              </w:rPr>
            </w:pPr>
          </w:p>
          <w:p w:rsidR="00D764F8" w:rsidRPr="00986786" w:rsidRDefault="00D764F8" w:rsidP="00555191">
            <w:pPr>
              <w:rPr>
                <w:rFonts w:ascii="Calibri" w:hAnsi="Calibri"/>
                <w:sz w:val="22"/>
                <w:szCs w:val="22"/>
              </w:rPr>
            </w:pPr>
            <w:r w:rsidRPr="00986786">
              <w:rPr>
                <w:rFonts w:ascii="Calibri" w:hAnsi="Calibri"/>
                <w:sz w:val="22"/>
                <w:szCs w:val="22"/>
              </w:rPr>
              <w:t xml:space="preserve"> 419/15-3-2013</w:t>
            </w:r>
          </w:p>
          <w:p w:rsidR="00D764F8" w:rsidRPr="00986786" w:rsidRDefault="00D764F8">
            <w:pPr>
              <w:rPr>
                <w:rFonts w:ascii="Calibri" w:hAnsi="Calibri"/>
                <w:sz w:val="22"/>
                <w:szCs w:val="22"/>
              </w:rPr>
            </w:pPr>
            <w:r w:rsidRPr="00986786">
              <w:rPr>
                <w:rFonts w:ascii="Calibri" w:hAnsi="Calibri"/>
                <w:sz w:val="22"/>
                <w:szCs w:val="22"/>
              </w:rPr>
              <w:t xml:space="preserve"> </w:t>
            </w:r>
          </w:p>
          <w:p w:rsidR="00D764F8" w:rsidRPr="00986786" w:rsidRDefault="00D764F8" w:rsidP="00555191">
            <w:pPr>
              <w:rPr>
                <w:rFonts w:ascii="Calibri" w:hAnsi="Calibri"/>
                <w:sz w:val="22"/>
                <w:szCs w:val="22"/>
              </w:rPr>
            </w:pPr>
          </w:p>
          <w:p w:rsidR="00D764F8" w:rsidRPr="00986786" w:rsidRDefault="00D764F8">
            <w:pPr>
              <w:rPr>
                <w:rFonts w:ascii="Calibri" w:hAnsi="Calibri"/>
                <w:sz w:val="22"/>
                <w:szCs w:val="22"/>
              </w:rPr>
            </w:pPr>
          </w:p>
          <w:p w:rsidR="00D764F8" w:rsidRPr="00986786" w:rsidRDefault="00D764F8" w:rsidP="00246535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Προς</w:t>
            </w:r>
            <w:r w:rsidRPr="00BF44E6">
              <w:rPr>
                <w:rFonts w:ascii="Calibri" w:hAnsi="Calibri"/>
                <w:sz w:val="22"/>
                <w:szCs w:val="22"/>
              </w:rPr>
              <w:t xml:space="preserve">: </w:t>
            </w:r>
            <w:r w:rsidRPr="00986786">
              <w:rPr>
                <w:rFonts w:ascii="Calibri" w:hAnsi="Calibri"/>
                <w:sz w:val="22"/>
                <w:szCs w:val="22"/>
              </w:rPr>
              <w:t xml:space="preserve"> τα </w:t>
            </w:r>
            <w:r>
              <w:rPr>
                <w:rFonts w:ascii="Calibri" w:hAnsi="Calibri"/>
                <w:sz w:val="22"/>
                <w:szCs w:val="22"/>
              </w:rPr>
              <w:t>Σ</w:t>
            </w:r>
            <w:r w:rsidRPr="00986786">
              <w:rPr>
                <w:rFonts w:ascii="Calibri" w:hAnsi="Calibri"/>
                <w:sz w:val="22"/>
                <w:szCs w:val="22"/>
              </w:rPr>
              <w:t xml:space="preserve">χολεία </w:t>
            </w:r>
            <w:r>
              <w:rPr>
                <w:rFonts w:ascii="Calibri" w:hAnsi="Calibri"/>
                <w:sz w:val="22"/>
                <w:szCs w:val="22"/>
              </w:rPr>
              <w:t>Ν</w:t>
            </w:r>
            <w:r w:rsidRPr="00986786">
              <w:rPr>
                <w:rFonts w:ascii="Calibri" w:hAnsi="Calibri"/>
                <w:sz w:val="22"/>
                <w:szCs w:val="22"/>
              </w:rPr>
              <w:t>ο</w:t>
            </w:r>
            <w:r w:rsidRPr="00986786">
              <w:rPr>
                <w:rFonts w:ascii="Calibri" w:hAnsi="Calibri"/>
                <w:sz w:val="22"/>
                <w:szCs w:val="22"/>
              </w:rPr>
              <w:t>μών Ηρακλείου και Λασιθίου              </w:t>
            </w:r>
          </w:p>
          <w:p w:rsidR="00D764F8" w:rsidRPr="00986786" w:rsidRDefault="00D764F8" w:rsidP="00076022">
            <w:pPr>
              <w:rPr>
                <w:rFonts w:ascii="Calibri" w:hAnsi="Calibri"/>
                <w:sz w:val="22"/>
                <w:szCs w:val="22"/>
              </w:rPr>
            </w:pPr>
            <w:r w:rsidRPr="00986786">
              <w:rPr>
                <w:rFonts w:ascii="Calibri" w:hAnsi="Calibri"/>
                <w:sz w:val="22"/>
                <w:szCs w:val="22"/>
              </w:rPr>
              <w:t xml:space="preserve">  </w:t>
            </w:r>
          </w:p>
          <w:p w:rsidR="00D764F8" w:rsidRPr="00986786" w:rsidRDefault="00D764F8">
            <w:pPr>
              <w:rPr>
                <w:rFonts w:ascii="Calibri" w:hAnsi="Calibri"/>
                <w:sz w:val="22"/>
                <w:szCs w:val="22"/>
              </w:rPr>
            </w:pPr>
            <w:r w:rsidRPr="00986786">
              <w:rPr>
                <w:rFonts w:ascii="Calibri" w:hAnsi="Calibri"/>
                <w:sz w:val="22"/>
                <w:szCs w:val="22"/>
              </w:rPr>
              <w:t xml:space="preserve">            </w:t>
            </w:r>
          </w:p>
          <w:p w:rsidR="00D764F8" w:rsidRPr="00986786" w:rsidRDefault="00D764F8" w:rsidP="00235F61">
            <w:pPr>
              <w:rPr>
                <w:rFonts w:ascii="Calibri" w:hAnsi="Calibri"/>
                <w:sz w:val="22"/>
                <w:szCs w:val="22"/>
              </w:rPr>
            </w:pPr>
            <w:r w:rsidRPr="00986786">
              <w:rPr>
                <w:rFonts w:ascii="Calibri" w:hAnsi="Calibri"/>
                <w:sz w:val="22"/>
                <w:szCs w:val="22"/>
              </w:rPr>
              <w:t>Κοιν:  1) Περιφ/κή Δ/νση Εκπ/σης Κρ</w:t>
            </w:r>
            <w:r w:rsidRPr="00986786">
              <w:rPr>
                <w:rFonts w:ascii="Calibri" w:hAnsi="Calibri"/>
                <w:sz w:val="22"/>
                <w:szCs w:val="22"/>
              </w:rPr>
              <w:t>ή</w:t>
            </w:r>
            <w:r w:rsidRPr="00986786">
              <w:rPr>
                <w:rFonts w:ascii="Calibri" w:hAnsi="Calibri"/>
                <w:sz w:val="22"/>
                <w:szCs w:val="22"/>
              </w:rPr>
              <w:t>της</w:t>
            </w:r>
          </w:p>
          <w:p w:rsidR="00D764F8" w:rsidRPr="00986786" w:rsidRDefault="00D764F8" w:rsidP="00235F61">
            <w:pPr>
              <w:rPr>
                <w:rFonts w:ascii="Calibri" w:hAnsi="Calibri"/>
                <w:sz w:val="22"/>
                <w:szCs w:val="22"/>
              </w:rPr>
            </w:pPr>
            <w:r w:rsidRPr="00986786">
              <w:rPr>
                <w:rFonts w:ascii="Calibri" w:hAnsi="Calibri"/>
                <w:sz w:val="22"/>
                <w:szCs w:val="22"/>
              </w:rPr>
              <w:t xml:space="preserve">           2) Προϊστάμενο Επιστημονικής Πα</w:t>
            </w:r>
            <w:r w:rsidRPr="00986786">
              <w:rPr>
                <w:rFonts w:ascii="Calibri" w:hAnsi="Calibri"/>
                <w:sz w:val="22"/>
                <w:szCs w:val="22"/>
              </w:rPr>
              <w:t>ι</w:t>
            </w:r>
            <w:r w:rsidRPr="00986786">
              <w:rPr>
                <w:rFonts w:ascii="Calibri" w:hAnsi="Calibri"/>
                <w:sz w:val="22"/>
                <w:szCs w:val="22"/>
              </w:rPr>
              <w:t>δαγωγι-                 κής Καθοδήγησης Δ/θμιας Εκπαίδευσης                     3) Δ/ντή Δ/θμιας Εκπαίδευσης νομού Ηρα-</w:t>
            </w:r>
          </w:p>
          <w:p w:rsidR="00D764F8" w:rsidRPr="00986786" w:rsidRDefault="00D764F8" w:rsidP="00235F61">
            <w:pPr>
              <w:rPr>
                <w:rFonts w:ascii="Calibri" w:hAnsi="Calibri"/>
                <w:sz w:val="22"/>
                <w:szCs w:val="22"/>
              </w:rPr>
            </w:pPr>
            <w:r w:rsidRPr="00986786">
              <w:rPr>
                <w:rFonts w:ascii="Calibri" w:hAnsi="Calibri"/>
                <w:sz w:val="22"/>
                <w:szCs w:val="22"/>
              </w:rPr>
              <w:t xml:space="preserve">               κλείου </w:t>
            </w:r>
          </w:p>
          <w:p w:rsidR="00D764F8" w:rsidRPr="00986786" w:rsidRDefault="00D764F8" w:rsidP="00235F61">
            <w:pPr>
              <w:rPr>
                <w:rFonts w:ascii="Calibri" w:hAnsi="Calibri"/>
                <w:sz w:val="22"/>
                <w:szCs w:val="22"/>
              </w:rPr>
            </w:pPr>
            <w:r w:rsidRPr="00986786">
              <w:rPr>
                <w:rFonts w:ascii="Calibri" w:hAnsi="Calibri"/>
                <w:sz w:val="22"/>
                <w:szCs w:val="22"/>
              </w:rPr>
              <w:t xml:space="preserve">           4) Δ/ντή Δ/θμιας Εκπαίδευσης νομού                Λασ</w:t>
            </w:r>
            <w:r w:rsidRPr="00986786">
              <w:rPr>
                <w:rFonts w:ascii="Calibri" w:hAnsi="Calibri"/>
                <w:sz w:val="22"/>
                <w:szCs w:val="22"/>
              </w:rPr>
              <w:t>ι</w:t>
            </w:r>
            <w:r w:rsidRPr="00986786">
              <w:rPr>
                <w:rFonts w:ascii="Calibri" w:hAnsi="Calibri"/>
                <w:sz w:val="22"/>
                <w:szCs w:val="22"/>
              </w:rPr>
              <w:t>θίου                              </w:t>
            </w:r>
          </w:p>
          <w:p w:rsidR="00D764F8" w:rsidRPr="00986786" w:rsidRDefault="00D764F8" w:rsidP="00235F61">
            <w:pPr>
              <w:rPr>
                <w:rFonts w:ascii="Calibri" w:hAnsi="Calibri"/>
                <w:sz w:val="22"/>
                <w:szCs w:val="22"/>
              </w:rPr>
            </w:pPr>
            <w:r w:rsidRPr="00986786">
              <w:rPr>
                <w:rFonts w:ascii="Calibri" w:hAnsi="Calibri"/>
                <w:sz w:val="22"/>
                <w:szCs w:val="22"/>
              </w:rPr>
              <w:t xml:space="preserve">           5) 1</w:t>
            </w:r>
            <w:r w:rsidRPr="00986786">
              <w:rPr>
                <w:rFonts w:ascii="Calibri" w:hAnsi="Calibri"/>
                <w:sz w:val="22"/>
                <w:szCs w:val="22"/>
                <w:vertAlign w:val="superscript"/>
              </w:rPr>
              <w:t>ο</w:t>
            </w:r>
            <w:r w:rsidRPr="00986786">
              <w:rPr>
                <w:rFonts w:ascii="Calibri" w:hAnsi="Calibri"/>
                <w:sz w:val="22"/>
                <w:szCs w:val="22"/>
              </w:rPr>
              <w:t xml:space="preserve"> ΕΚΦΕ Ηρ</w:t>
            </w:r>
            <w:r w:rsidRPr="00986786">
              <w:rPr>
                <w:rFonts w:ascii="Calibri" w:hAnsi="Calibri"/>
                <w:sz w:val="22"/>
                <w:szCs w:val="22"/>
              </w:rPr>
              <w:t>α</w:t>
            </w:r>
            <w:r w:rsidRPr="00986786">
              <w:rPr>
                <w:rFonts w:ascii="Calibri" w:hAnsi="Calibri"/>
                <w:sz w:val="22"/>
                <w:szCs w:val="22"/>
              </w:rPr>
              <w:t>κλείου</w:t>
            </w:r>
          </w:p>
          <w:p w:rsidR="00D764F8" w:rsidRPr="00F50F1F" w:rsidRDefault="00D764F8" w:rsidP="007402EA">
            <w:pPr>
              <w:rPr>
                <w:sz w:val="24"/>
                <w:szCs w:val="24"/>
              </w:rPr>
            </w:pPr>
            <w:r w:rsidRPr="00986786">
              <w:rPr>
                <w:rFonts w:ascii="Calibri" w:hAnsi="Calibri"/>
                <w:sz w:val="22"/>
                <w:szCs w:val="22"/>
              </w:rPr>
              <w:t xml:space="preserve">           6) 2</w:t>
            </w:r>
            <w:r w:rsidRPr="00986786">
              <w:rPr>
                <w:rFonts w:ascii="Calibri" w:hAnsi="Calibri"/>
                <w:sz w:val="22"/>
                <w:szCs w:val="22"/>
                <w:vertAlign w:val="superscript"/>
              </w:rPr>
              <w:t>ο</w:t>
            </w:r>
            <w:r w:rsidRPr="00986786">
              <w:rPr>
                <w:rFonts w:ascii="Calibri" w:hAnsi="Calibri"/>
                <w:sz w:val="22"/>
                <w:szCs w:val="22"/>
              </w:rPr>
              <w:t xml:space="preserve"> ΕΚΦΕ Ηρ</w:t>
            </w:r>
            <w:r w:rsidRPr="00986786">
              <w:rPr>
                <w:rFonts w:ascii="Calibri" w:hAnsi="Calibri"/>
                <w:sz w:val="22"/>
                <w:szCs w:val="22"/>
              </w:rPr>
              <w:t>α</w:t>
            </w:r>
            <w:r w:rsidRPr="00986786">
              <w:rPr>
                <w:rFonts w:ascii="Calibri" w:hAnsi="Calibri"/>
                <w:sz w:val="22"/>
                <w:szCs w:val="22"/>
              </w:rPr>
              <w:t>κλείου</w:t>
            </w:r>
            <w:r>
              <w:rPr>
                <w:sz w:val="24"/>
                <w:szCs w:val="24"/>
              </w:rPr>
              <w:t xml:space="preserve">   </w:t>
            </w:r>
            <w:r w:rsidRPr="00575AD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</w:p>
        </w:tc>
      </w:tr>
    </w:tbl>
    <w:p w:rsidR="00D764F8" w:rsidRDefault="00D764F8" w:rsidP="0096593B"/>
    <w:p w:rsidR="00D764F8" w:rsidRPr="00986786" w:rsidRDefault="00D764F8" w:rsidP="00564DB7">
      <w:pPr>
        <w:spacing w:before="240" w:after="120"/>
        <w:ind w:left="567" w:right="567"/>
        <w:jc w:val="center"/>
        <w:rPr>
          <w:rFonts w:ascii="Calibri" w:hAnsi="Calibri"/>
          <w:b/>
          <w:color w:val="000000"/>
          <w:sz w:val="26"/>
          <w:szCs w:val="26"/>
        </w:rPr>
      </w:pPr>
      <w:r w:rsidRPr="00986786">
        <w:rPr>
          <w:rFonts w:ascii="Calibri" w:hAnsi="Calibri"/>
          <w:b/>
          <w:color w:val="000000"/>
          <w:sz w:val="26"/>
          <w:szCs w:val="26"/>
        </w:rPr>
        <w:t>Θέμα: Ημερίδα Βιολογίας «Εμφάνιση και εξέλιξη της ζωής στη γη»</w:t>
      </w:r>
    </w:p>
    <w:p w:rsidR="00D764F8" w:rsidRPr="00986786" w:rsidRDefault="00D764F8" w:rsidP="00BF44E6">
      <w:pPr>
        <w:spacing w:before="240" w:after="120"/>
        <w:ind w:left="567" w:right="567"/>
        <w:jc w:val="both"/>
        <w:rPr>
          <w:rFonts w:ascii="Calibri" w:hAnsi="Calibri"/>
          <w:color w:val="000000"/>
          <w:sz w:val="24"/>
          <w:szCs w:val="24"/>
        </w:rPr>
      </w:pPr>
      <w:r w:rsidRPr="00986786">
        <w:rPr>
          <w:rFonts w:ascii="Calibri" w:hAnsi="Calibri"/>
          <w:color w:val="000000"/>
          <w:sz w:val="24"/>
          <w:szCs w:val="24"/>
        </w:rPr>
        <w:t>Αγαπητοί συνάδελφοι,</w:t>
      </w:r>
    </w:p>
    <w:p w:rsidR="00D764F8" w:rsidRPr="00986786" w:rsidRDefault="00D764F8" w:rsidP="00BF44E6">
      <w:pPr>
        <w:spacing w:before="240" w:after="120"/>
        <w:ind w:left="567" w:right="567" w:firstLine="233"/>
        <w:jc w:val="both"/>
        <w:rPr>
          <w:rFonts w:ascii="Calibri" w:hAnsi="Calibri"/>
          <w:color w:val="000000"/>
          <w:sz w:val="24"/>
          <w:szCs w:val="24"/>
        </w:rPr>
      </w:pPr>
      <w:r>
        <w:rPr>
          <w:rFonts w:ascii="Calibri" w:hAnsi="Calibri"/>
          <w:color w:val="000000"/>
          <w:sz w:val="24"/>
          <w:szCs w:val="24"/>
        </w:rPr>
        <w:t>Τ</w:t>
      </w:r>
      <w:r w:rsidRPr="00986786">
        <w:rPr>
          <w:rFonts w:ascii="Calibri" w:hAnsi="Calibri"/>
          <w:color w:val="000000"/>
          <w:sz w:val="24"/>
          <w:szCs w:val="24"/>
        </w:rPr>
        <w:t>ο 1</w:t>
      </w:r>
      <w:r w:rsidRPr="00986786">
        <w:rPr>
          <w:rFonts w:ascii="Calibri" w:hAnsi="Calibri"/>
          <w:color w:val="000000"/>
          <w:sz w:val="24"/>
          <w:szCs w:val="24"/>
          <w:vertAlign w:val="superscript"/>
        </w:rPr>
        <w:t>ο</w:t>
      </w:r>
      <w:r w:rsidRPr="00986786">
        <w:rPr>
          <w:rFonts w:ascii="Calibri" w:hAnsi="Calibri"/>
          <w:color w:val="000000"/>
          <w:sz w:val="24"/>
          <w:szCs w:val="24"/>
        </w:rPr>
        <w:t xml:space="preserve"> ΕΚΦΕ Ηρακλείου και ο Σχολικό</w:t>
      </w:r>
      <w:r>
        <w:rPr>
          <w:rFonts w:ascii="Calibri" w:hAnsi="Calibri"/>
          <w:color w:val="000000"/>
          <w:sz w:val="24"/>
          <w:szCs w:val="24"/>
        </w:rPr>
        <w:t>ς</w:t>
      </w:r>
      <w:r w:rsidRPr="00986786">
        <w:rPr>
          <w:rFonts w:ascii="Calibri" w:hAnsi="Calibri"/>
          <w:color w:val="000000"/>
          <w:sz w:val="24"/>
          <w:szCs w:val="24"/>
        </w:rPr>
        <w:t xml:space="preserve"> Σύμβουλο</w:t>
      </w:r>
      <w:r>
        <w:rPr>
          <w:rFonts w:ascii="Calibri" w:hAnsi="Calibri"/>
          <w:color w:val="000000"/>
          <w:sz w:val="24"/>
          <w:szCs w:val="24"/>
        </w:rPr>
        <w:t>ς</w:t>
      </w:r>
      <w:r w:rsidRPr="00986786">
        <w:rPr>
          <w:rFonts w:ascii="Calibri" w:hAnsi="Calibri"/>
          <w:color w:val="000000"/>
          <w:sz w:val="24"/>
          <w:szCs w:val="24"/>
        </w:rPr>
        <w:t xml:space="preserve"> ΠΕ04</w:t>
      </w:r>
      <w:r>
        <w:rPr>
          <w:rFonts w:ascii="Calibri" w:hAnsi="Calibri"/>
          <w:color w:val="000000"/>
          <w:sz w:val="24"/>
          <w:szCs w:val="24"/>
        </w:rPr>
        <w:t>,</w:t>
      </w:r>
      <w:r w:rsidRPr="00986786">
        <w:rPr>
          <w:rFonts w:ascii="Calibri" w:hAnsi="Calibri"/>
          <w:color w:val="000000"/>
          <w:sz w:val="24"/>
          <w:szCs w:val="24"/>
        </w:rPr>
        <w:t xml:space="preserve"> Γρηγόρη</w:t>
      </w:r>
      <w:r>
        <w:rPr>
          <w:rFonts w:ascii="Calibri" w:hAnsi="Calibri"/>
          <w:color w:val="000000"/>
          <w:sz w:val="24"/>
          <w:szCs w:val="24"/>
        </w:rPr>
        <w:t>ς</w:t>
      </w:r>
      <w:r w:rsidRPr="00986786">
        <w:rPr>
          <w:rFonts w:ascii="Calibri" w:hAnsi="Calibri"/>
          <w:color w:val="000000"/>
          <w:sz w:val="24"/>
          <w:szCs w:val="24"/>
        </w:rPr>
        <w:t xml:space="preserve"> Επιτροπάκη</w:t>
      </w:r>
      <w:r>
        <w:rPr>
          <w:rFonts w:ascii="Calibri" w:hAnsi="Calibri"/>
          <w:color w:val="000000"/>
          <w:sz w:val="24"/>
          <w:szCs w:val="24"/>
        </w:rPr>
        <w:t>ς</w:t>
      </w:r>
      <w:r w:rsidRPr="00EC575B">
        <w:rPr>
          <w:rFonts w:ascii="Calibri" w:hAnsi="Calibri"/>
          <w:color w:val="000000"/>
          <w:sz w:val="24"/>
          <w:szCs w:val="24"/>
        </w:rPr>
        <w:t>,</w:t>
      </w:r>
      <w:r>
        <w:rPr>
          <w:rFonts w:ascii="Calibri" w:hAnsi="Calibri"/>
          <w:color w:val="000000"/>
          <w:sz w:val="24"/>
          <w:szCs w:val="24"/>
        </w:rPr>
        <w:t xml:space="preserve"> με</w:t>
      </w:r>
      <w:r w:rsidRPr="00986786">
        <w:rPr>
          <w:rFonts w:ascii="Calibri" w:hAnsi="Calibri"/>
          <w:color w:val="000000"/>
          <w:sz w:val="24"/>
          <w:szCs w:val="24"/>
        </w:rPr>
        <w:t xml:space="preserve"> χαρά σας προσκ</w:t>
      </w:r>
      <w:r w:rsidRPr="00986786">
        <w:rPr>
          <w:rFonts w:ascii="Calibri" w:hAnsi="Calibri"/>
          <w:color w:val="000000"/>
          <w:sz w:val="24"/>
          <w:szCs w:val="24"/>
        </w:rPr>
        <w:t>α</w:t>
      </w:r>
      <w:r w:rsidRPr="00986786">
        <w:rPr>
          <w:rFonts w:ascii="Calibri" w:hAnsi="Calibri"/>
          <w:color w:val="000000"/>
          <w:sz w:val="24"/>
          <w:szCs w:val="24"/>
        </w:rPr>
        <w:t>λο</w:t>
      </w:r>
      <w:r>
        <w:rPr>
          <w:rFonts w:ascii="Calibri" w:hAnsi="Calibri"/>
          <w:color w:val="000000"/>
          <w:sz w:val="24"/>
          <w:szCs w:val="24"/>
        </w:rPr>
        <w:t>ύν</w:t>
      </w:r>
      <w:r w:rsidRPr="00986786">
        <w:rPr>
          <w:rFonts w:ascii="Calibri" w:hAnsi="Calibri"/>
          <w:color w:val="000000"/>
          <w:sz w:val="24"/>
          <w:szCs w:val="24"/>
        </w:rPr>
        <w:t xml:space="preserve"> στην Ημερίδα </w:t>
      </w:r>
      <w:r>
        <w:rPr>
          <w:rFonts w:ascii="Calibri" w:hAnsi="Calibri"/>
          <w:color w:val="000000"/>
          <w:sz w:val="24"/>
          <w:szCs w:val="24"/>
        </w:rPr>
        <w:t xml:space="preserve">Βιολογίας </w:t>
      </w:r>
      <w:r w:rsidRPr="00986786">
        <w:rPr>
          <w:rFonts w:ascii="Calibri" w:hAnsi="Calibri"/>
          <w:color w:val="000000"/>
          <w:sz w:val="24"/>
          <w:szCs w:val="24"/>
        </w:rPr>
        <w:t>με θέμα «Εμφ</w:t>
      </w:r>
      <w:r w:rsidRPr="00986786">
        <w:rPr>
          <w:rFonts w:ascii="Calibri" w:hAnsi="Calibri"/>
          <w:color w:val="000000"/>
          <w:sz w:val="24"/>
          <w:szCs w:val="24"/>
        </w:rPr>
        <w:t>ά</w:t>
      </w:r>
      <w:r w:rsidRPr="00986786">
        <w:rPr>
          <w:rFonts w:ascii="Calibri" w:hAnsi="Calibri"/>
          <w:color w:val="000000"/>
          <w:sz w:val="24"/>
          <w:szCs w:val="24"/>
        </w:rPr>
        <w:t xml:space="preserve">νιση και εξέλιξη της ζωής στη γη». </w:t>
      </w:r>
    </w:p>
    <w:p w:rsidR="00D764F8" w:rsidRPr="00986786" w:rsidRDefault="00D764F8" w:rsidP="00BF44E6">
      <w:pPr>
        <w:spacing w:before="240" w:after="120"/>
        <w:ind w:left="567" w:right="567" w:firstLine="233"/>
        <w:jc w:val="both"/>
        <w:rPr>
          <w:rFonts w:ascii="Calibri" w:hAnsi="Calibri"/>
          <w:sz w:val="24"/>
          <w:szCs w:val="24"/>
        </w:rPr>
      </w:pPr>
      <w:r w:rsidRPr="00986786">
        <w:rPr>
          <w:rFonts w:ascii="Calibri" w:hAnsi="Calibri"/>
          <w:sz w:val="24"/>
          <w:szCs w:val="24"/>
        </w:rPr>
        <w:t xml:space="preserve">Η ημερίδα θα πραγματοποιηθεί την </w:t>
      </w:r>
      <w:r w:rsidRPr="00986786">
        <w:rPr>
          <w:rFonts w:ascii="Calibri" w:hAnsi="Calibri"/>
          <w:b/>
          <w:sz w:val="24"/>
          <w:szCs w:val="24"/>
        </w:rPr>
        <w:t xml:space="preserve">Τετάρτη 3 </w:t>
      </w:r>
      <w:r w:rsidRPr="00986786">
        <w:rPr>
          <w:rFonts w:ascii="Calibri" w:hAnsi="Calibri"/>
          <w:b/>
          <w:sz w:val="24"/>
          <w:szCs w:val="24"/>
        </w:rPr>
        <w:t>Α</w:t>
      </w:r>
      <w:r w:rsidRPr="00986786">
        <w:rPr>
          <w:rFonts w:ascii="Calibri" w:hAnsi="Calibri"/>
          <w:b/>
          <w:sz w:val="24"/>
          <w:szCs w:val="24"/>
        </w:rPr>
        <w:t xml:space="preserve">πριλίου 2013 </w:t>
      </w:r>
      <w:r w:rsidRPr="00986786">
        <w:rPr>
          <w:rFonts w:ascii="Calibri" w:hAnsi="Calibri"/>
          <w:b/>
          <w:color w:val="000000"/>
          <w:sz w:val="24"/>
          <w:szCs w:val="24"/>
        </w:rPr>
        <w:t>στην αίθουσα Ανδρόγεω</w:t>
      </w:r>
      <w:r w:rsidRPr="00986786">
        <w:rPr>
          <w:rFonts w:ascii="Calibri" w:hAnsi="Calibri"/>
          <w:color w:val="000000"/>
          <w:sz w:val="24"/>
          <w:szCs w:val="24"/>
        </w:rPr>
        <w:t xml:space="preserve"> του Δήμου</w:t>
      </w:r>
      <w:r w:rsidRPr="00986786">
        <w:rPr>
          <w:rStyle w:val="Strong"/>
          <w:rFonts w:ascii="Calibri" w:hAnsi="Calibri"/>
          <w:b w:val="0"/>
          <w:color w:val="000000"/>
          <w:sz w:val="24"/>
          <w:szCs w:val="24"/>
        </w:rPr>
        <w:t xml:space="preserve"> Ηρακλείου</w:t>
      </w:r>
      <w:r>
        <w:rPr>
          <w:rStyle w:val="Strong"/>
          <w:rFonts w:ascii="Calibri" w:hAnsi="Calibri"/>
          <w:b w:val="0"/>
          <w:color w:val="000000"/>
          <w:sz w:val="24"/>
          <w:szCs w:val="24"/>
        </w:rPr>
        <w:t>.</w:t>
      </w:r>
    </w:p>
    <w:p w:rsidR="00D764F8" w:rsidRPr="00986786" w:rsidRDefault="00D764F8" w:rsidP="00986786">
      <w:pPr>
        <w:spacing w:before="240" w:after="120"/>
        <w:ind w:left="567" w:right="567" w:firstLine="397"/>
        <w:jc w:val="center"/>
        <w:rPr>
          <w:rFonts w:ascii="Calibri" w:hAnsi="Calibri"/>
          <w:b/>
          <w:sz w:val="26"/>
          <w:szCs w:val="26"/>
        </w:rPr>
      </w:pPr>
      <w:r w:rsidRPr="00986786">
        <w:rPr>
          <w:rFonts w:ascii="Calibri" w:hAnsi="Calibri"/>
          <w:b/>
          <w:sz w:val="26"/>
          <w:szCs w:val="26"/>
        </w:rPr>
        <w:t>Πρόγραμμα Ημερίδας</w:t>
      </w:r>
    </w:p>
    <w:tbl>
      <w:tblPr>
        <w:tblW w:w="0" w:type="auto"/>
        <w:jc w:val="center"/>
        <w:tblInd w:w="-360" w:type="dxa"/>
        <w:tblLook w:val="01E0"/>
      </w:tblPr>
      <w:tblGrid>
        <w:gridCol w:w="1659"/>
        <w:gridCol w:w="7100"/>
      </w:tblGrid>
      <w:tr w:rsidR="00D764F8" w:rsidRPr="00986786" w:rsidTr="00652DFC">
        <w:trPr>
          <w:jc w:val="center"/>
        </w:trPr>
        <w:tc>
          <w:tcPr>
            <w:tcW w:w="1659" w:type="dxa"/>
          </w:tcPr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  <w:lang w:val="en-US"/>
              </w:rPr>
            </w:pPr>
            <w:r w:rsidRPr="00986786">
              <w:rPr>
                <w:rFonts w:ascii="Calibri" w:hAnsi="Calibri"/>
                <w:color w:val="000000"/>
                <w:sz w:val="24"/>
                <w:szCs w:val="24"/>
              </w:rPr>
              <w:t>8.45</w:t>
            </w:r>
            <w:r w:rsidRPr="00986786">
              <w:rPr>
                <w:rFonts w:ascii="Calibri" w:hAnsi="Calibri"/>
                <w:color w:val="000000"/>
                <w:sz w:val="24"/>
                <w:szCs w:val="24"/>
                <w:lang w:val="en-US"/>
              </w:rPr>
              <w:t xml:space="preserve"> – 9:15</w:t>
            </w:r>
          </w:p>
        </w:tc>
        <w:tc>
          <w:tcPr>
            <w:tcW w:w="7100" w:type="dxa"/>
          </w:tcPr>
          <w:p w:rsidR="00D764F8" w:rsidRPr="00986786" w:rsidRDefault="00D764F8" w:rsidP="00C13FB2">
            <w:pPr>
              <w:jc w:val="both"/>
              <w:rPr>
                <w:rFonts w:ascii="Calibri" w:hAnsi="Calibri"/>
                <w:color w:val="000000"/>
                <w:sz w:val="24"/>
                <w:szCs w:val="24"/>
              </w:rPr>
            </w:pPr>
            <w:r w:rsidRPr="00986786">
              <w:rPr>
                <w:rFonts w:ascii="Calibri" w:hAnsi="Calibri"/>
                <w:b/>
                <w:color w:val="000000"/>
                <w:sz w:val="24"/>
                <w:szCs w:val="24"/>
              </w:rPr>
              <w:t>«Εισαγωγή</w:t>
            </w:r>
            <w:r w:rsidRPr="00986786">
              <w:rPr>
                <w:rFonts w:ascii="Calibri" w:hAnsi="Calibri"/>
                <w:color w:val="000000"/>
                <w:sz w:val="24"/>
                <w:szCs w:val="24"/>
              </w:rPr>
              <w:t xml:space="preserve">» </w:t>
            </w:r>
          </w:p>
          <w:p w:rsidR="00D764F8" w:rsidRPr="00986786" w:rsidRDefault="00D764F8" w:rsidP="00C13FB2">
            <w:pPr>
              <w:jc w:val="both"/>
              <w:rPr>
                <w:rFonts w:ascii="Calibri" w:hAnsi="Calibri"/>
                <w:color w:val="000000"/>
                <w:sz w:val="24"/>
                <w:szCs w:val="24"/>
              </w:rPr>
            </w:pPr>
            <w:r w:rsidRPr="00986786">
              <w:rPr>
                <w:rFonts w:ascii="Calibri" w:hAnsi="Calibri"/>
                <w:color w:val="000000"/>
                <w:sz w:val="24"/>
                <w:szCs w:val="24"/>
              </w:rPr>
              <w:t>Γρηγόριος Επιτροπάκης, Σχολικός Σύμβο</w:t>
            </w:r>
            <w:r w:rsidRPr="00986786">
              <w:rPr>
                <w:rFonts w:ascii="Calibri" w:hAnsi="Calibri"/>
                <w:color w:val="000000"/>
                <w:sz w:val="24"/>
                <w:szCs w:val="24"/>
              </w:rPr>
              <w:t>υ</w:t>
            </w:r>
            <w:r w:rsidRPr="00986786">
              <w:rPr>
                <w:rFonts w:ascii="Calibri" w:hAnsi="Calibri"/>
                <w:color w:val="000000"/>
                <w:sz w:val="24"/>
                <w:szCs w:val="24"/>
              </w:rPr>
              <w:t>λος ΠΕ04</w:t>
            </w:r>
          </w:p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</w:rPr>
            </w:pPr>
          </w:p>
        </w:tc>
      </w:tr>
      <w:tr w:rsidR="00D764F8" w:rsidRPr="00986786" w:rsidTr="00652DFC">
        <w:trPr>
          <w:jc w:val="center"/>
        </w:trPr>
        <w:tc>
          <w:tcPr>
            <w:tcW w:w="1659" w:type="dxa"/>
          </w:tcPr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  <w:lang w:val="en-US"/>
              </w:rPr>
            </w:pPr>
            <w:r w:rsidRPr="00986786">
              <w:rPr>
                <w:rFonts w:ascii="Calibri" w:hAnsi="Calibri"/>
                <w:sz w:val="24"/>
                <w:szCs w:val="24"/>
                <w:lang w:val="en-US"/>
              </w:rPr>
              <w:t>9:15 – 10:00</w:t>
            </w:r>
          </w:p>
        </w:tc>
        <w:tc>
          <w:tcPr>
            <w:tcW w:w="7100" w:type="dxa"/>
          </w:tcPr>
          <w:p w:rsidR="00D764F8" w:rsidRPr="00986786" w:rsidRDefault="00D764F8" w:rsidP="00C13FB2">
            <w:pPr>
              <w:jc w:val="both"/>
              <w:rPr>
                <w:rFonts w:ascii="Calibri" w:hAnsi="Calibri"/>
                <w:b/>
                <w:sz w:val="24"/>
                <w:szCs w:val="24"/>
              </w:rPr>
            </w:pPr>
            <w:r w:rsidRPr="00986786">
              <w:rPr>
                <w:rFonts w:ascii="Calibri" w:hAnsi="Calibri"/>
                <w:b/>
                <w:sz w:val="24"/>
                <w:szCs w:val="24"/>
              </w:rPr>
              <w:t>«Απαρχές και Εξέλιξη της ζωής στον πλανήτη»</w:t>
            </w:r>
          </w:p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</w:rPr>
            </w:pPr>
            <w:r w:rsidRPr="00986786">
              <w:rPr>
                <w:rFonts w:ascii="Calibri" w:hAnsi="Calibri"/>
                <w:sz w:val="24"/>
                <w:szCs w:val="24"/>
              </w:rPr>
              <w:t xml:space="preserve">Εμμανουήλ Λαδουκάκης, </w:t>
            </w:r>
            <w:r w:rsidRPr="00986786">
              <w:rPr>
                <w:rStyle w:val="style3"/>
                <w:rFonts w:ascii="Calibri" w:hAnsi="Calibri"/>
                <w:bCs/>
                <w:sz w:val="24"/>
                <w:szCs w:val="24"/>
              </w:rPr>
              <w:t>Επίκουρος Καθηγητής Τμήματος Βιολογίας Πανεπιστημίου Κρήτης</w:t>
            </w:r>
          </w:p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</w:rPr>
            </w:pPr>
          </w:p>
        </w:tc>
      </w:tr>
      <w:tr w:rsidR="00D764F8" w:rsidRPr="00986786" w:rsidTr="00652DFC">
        <w:trPr>
          <w:jc w:val="center"/>
        </w:trPr>
        <w:tc>
          <w:tcPr>
            <w:tcW w:w="1659" w:type="dxa"/>
          </w:tcPr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  <w:lang w:val="en-US"/>
              </w:rPr>
            </w:pPr>
            <w:r w:rsidRPr="00986786">
              <w:rPr>
                <w:rFonts w:ascii="Calibri" w:hAnsi="Calibri"/>
                <w:sz w:val="24"/>
                <w:szCs w:val="24"/>
                <w:lang w:val="en-US"/>
              </w:rPr>
              <w:t>10:10 – 10:50</w:t>
            </w:r>
          </w:p>
        </w:tc>
        <w:tc>
          <w:tcPr>
            <w:tcW w:w="7100" w:type="dxa"/>
          </w:tcPr>
          <w:p w:rsidR="00D764F8" w:rsidRPr="00986786" w:rsidRDefault="00D764F8" w:rsidP="00C13FB2">
            <w:pPr>
              <w:jc w:val="both"/>
              <w:rPr>
                <w:rFonts w:ascii="Calibri" w:hAnsi="Calibri"/>
                <w:b/>
                <w:sz w:val="24"/>
                <w:szCs w:val="24"/>
              </w:rPr>
            </w:pPr>
            <w:r w:rsidRPr="00986786">
              <w:rPr>
                <w:rFonts w:ascii="Calibri" w:hAnsi="Calibri"/>
                <w:b/>
                <w:sz w:val="24"/>
                <w:szCs w:val="24"/>
              </w:rPr>
              <w:t xml:space="preserve">«ΑΡΧΑΙΟ </w:t>
            </w:r>
            <w:r w:rsidRPr="00986786">
              <w:rPr>
                <w:rFonts w:ascii="Calibri" w:hAnsi="Calibri"/>
                <w:b/>
                <w:sz w:val="24"/>
                <w:szCs w:val="24"/>
                <w:lang w:val="en-US"/>
              </w:rPr>
              <w:t>DNA</w:t>
            </w:r>
            <w:r w:rsidRPr="00986786">
              <w:rPr>
                <w:rFonts w:ascii="Calibri" w:hAnsi="Calibri"/>
                <w:b/>
                <w:sz w:val="24"/>
                <w:szCs w:val="24"/>
              </w:rPr>
              <w:t>: παράθυρο με θέα (σ)το παρε</w:t>
            </w:r>
            <w:r w:rsidRPr="00986786">
              <w:rPr>
                <w:rFonts w:ascii="Calibri" w:hAnsi="Calibri"/>
                <w:b/>
                <w:sz w:val="24"/>
                <w:szCs w:val="24"/>
              </w:rPr>
              <w:t>λ</w:t>
            </w:r>
            <w:r w:rsidRPr="00986786">
              <w:rPr>
                <w:rFonts w:ascii="Calibri" w:hAnsi="Calibri"/>
                <w:b/>
                <w:sz w:val="24"/>
                <w:szCs w:val="24"/>
              </w:rPr>
              <w:t>θόν»</w:t>
            </w:r>
          </w:p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</w:rPr>
            </w:pPr>
            <w:r w:rsidRPr="00986786">
              <w:rPr>
                <w:rFonts w:ascii="Calibri" w:hAnsi="Calibri"/>
                <w:sz w:val="24"/>
                <w:szCs w:val="24"/>
              </w:rPr>
              <w:t xml:space="preserve">Νικόλαος Πουλακάκης, </w:t>
            </w:r>
            <w:r w:rsidRPr="00986786">
              <w:rPr>
                <w:rStyle w:val="style3"/>
                <w:rFonts w:ascii="Calibri" w:hAnsi="Calibri"/>
                <w:bCs/>
                <w:sz w:val="24"/>
                <w:szCs w:val="24"/>
              </w:rPr>
              <w:t>Επίκουρος Καθηγ</w:t>
            </w:r>
            <w:r w:rsidRPr="00986786">
              <w:rPr>
                <w:rStyle w:val="style3"/>
                <w:rFonts w:ascii="Calibri" w:hAnsi="Calibri"/>
                <w:bCs/>
                <w:sz w:val="24"/>
                <w:szCs w:val="24"/>
              </w:rPr>
              <w:t>η</w:t>
            </w:r>
            <w:r w:rsidRPr="00986786">
              <w:rPr>
                <w:rStyle w:val="style3"/>
                <w:rFonts w:ascii="Calibri" w:hAnsi="Calibri"/>
                <w:bCs/>
                <w:sz w:val="24"/>
                <w:szCs w:val="24"/>
              </w:rPr>
              <w:t>τής Τμήματος Βιολογίας Πανεπιστημίου Κρήτης</w:t>
            </w:r>
          </w:p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</w:rPr>
            </w:pPr>
          </w:p>
        </w:tc>
      </w:tr>
      <w:tr w:rsidR="00D764F8" w:rsidRPr="00986786" w:rsidTr="00652DFC">
        <w:trPr>
          <w:jc w:val="center"/>
        </w:trPr>
        <w:tc>
          <w:tcPr>
            <w:tcW w:w="1659" w:type="dxa"/>
          </w:tcPr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  <w:lang w:val="en-US"/>
              </w:rPr>
            </w:pPr>
            <w:r w:rsidRPr="00986786">
              <w:rPr>
                <w:rFonts w:ascii="Calibri" w:hAnsi="Calibri"/>
                <w:sz w:val="24"/>
                <w:szCs w:val="24"/>
                <w:lang w:val="en-US"/>
              </w:rPr>
              <w:t>11:00 - 11:20</w:t>
            </w:r>
          </w:p>
        </w:tc>
        <w:tc>
          <w:tcPr>
            <w:tcW w:w="7100" w:type="dxa"/>
          </w:tcPr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</w:rPr>
            </w:pPr>
            <w:r w:rsidRPr="00986786">
              <w:rPr>
                <w:rFonts w:ascii="Calibri" w:hAnsi="Calibri"/>
                <w:b/>
                <w:sz w:val="24"/>
                <w:szCs w:val="24"/>
              </w:rPr>
              <w:t xml:space="preserve">«Διδακτική προσέγγιση της Εξέλιξης» </w:t>
            </w:r>
            <w:r w:rsidRPr="00986786">
              <w:rPr>
                <w:rFonts w:ascii="Calibri" w:hAnsi="Calibri"/>
                <w:sz w:val="24"/>
                <w:szCs w:val="24"/>
              </w:rPr>
              <w:t>στη Γ΄ τάξη Γυμνασίου</w:t>
            </w:r>
          </w:p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</w:rPr>
            </w:pPr>
            <w:r w:rsidRPr="00986786">
              <w:rPr>
                <w:rFonts w:ascii="Calibri" w:hAnsi="Calibri"/>
                <w:sz w:val="24"/>
                <w:szCs w:val="24"/>
              </w:rPr>
              <w:t>Αικατερίνη Σιακαβάρα, Βιολόγος, Εκπ/κός 3</w:t>
            </w:r>
            <w:r w:rsidRPr="00986786">
              <w:rPr>
                <w:rFonts w:ascii="Calibri" w:hAnsi="Calibri"/>
                <w:sz w:val="24"/>
                <w:szCs w:val="24"/>
                <w:vertAlign w:val="superscript"/>
              </w:rPr>
              <w:t>ου</w:t>
            </w:r>
            <w:r w:rsidRPr="00986786">
              <w:rPr>
                <w:rFonts w:ascii="Calibri" w:hAnsi="Calibri"/>
                <w:sz w:val="24"/>
                <w:szCs w:val="24"/>
              </w:rPr>
              <w:t xml:space="preserve"> Γυμνασίου Ηρακλείου</w:t>
            </w:r>
          </w:p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</w:rPr>
            </w:pPr>
          </w:p>
        </w:tc>
      </w:tr>
      <w:tr w:rsidR="00D764F8" w:rsidRPr="00986786" w:rsidTr="00652DFC">
        <w:trPr>
          <w:jc w:val="center"/>
        </w:trPr>
        <w:tc>
          <w:tcPr>
            <w:tcW w:w="1659" w:type="dxa"/>
          </w:tcPr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  <w:lang w:val="en-US"/>
              </w:rPr>
            </w:pPr>
            <w:r w:rsidRPr="00986786">
              <w:rPr>
                <w:rFonts w:ascii="Calibri" w:hAnsi="Calibri"/>
                <w:sz w:val="24"/>
                <w:szCs w:val="24"/>
                <w:lang w:val="en-US"/>
              </w:rPr>
              <w:t>11:20 – 11:40</w:t>
            </w:r>
          </w:p>
        </w:tc>
        <w:tc>
          <w:tcPr>
            <w:tcW w:w="7100" w:type="dxa"/>
          </w:tcPr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  <w:lang w:val="en-US"/>
              </w:rPr>
            </w:pPr>
            <w:r w:rsidRPr="00986786">
              <w:rPr>
                <w:rFonts w:ascii="Calibri" w:hAnsi="Calibri"/>
                <w:sz w:val="24"/>
                <w:szCs w:val="24"/>
                <w:lang w:val="en-US"/>
              </w:rPr>
              <w:t xml:space="preserve">Διάλειμμα </w:t>
            </w:r>
          </w:p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  <w:lang w:val="en-US"/>
              </w:rPr>
            </w:pPr>
          </w:p>
        </w:tc>
      </w:tr>
      <w:tr w:rsidR="00D764F8" w:rsidRPr="00986786" w:rsidTr="00652DFC">
        <w:trPr>
          <w:jc w:val="center"/>
        </w:trPr>
        <w:tc>
          <w:tcPr>
            <w:tcW w:w="1659" w:type="dxa"/>
          </w:tcPr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  <w:lang w:val="en-US"/>
              </w:rPr>
            </w:pPr>
            <w:r w:rsidRPr="00986786">
              <w:rPr>
                <w:rFonts w:ascii="Calibri" w:hAnsi="Calibri"/>
                <w:sz w:val="24"/>
                <w:szCs w:val="24"/>
                <w:lang w:val="en-US"/>
              </w:rPr>
              <w:t>11:40 – 12:20</w:t>
            </w:r>
          </w:p>
        </w:tc>
        <w:tc>
          <w:tcPr>
            <w:tcW w:w="7100" w:type="dxa"/>
          </w:tcPr>
          <w:p w:rsidR="00D764F8" w:rsidRPr="00986786" w:rsidRDefault="00D764F8" w:rsidP="00C13FB2">
            <w:pPr>
              <w:jc w:val="both"/>
              <w:rPr>
                <w:rFonts w:ascii="Calibri" w:hAnsi="Calibri"/>
                <w:b/>
                <w:sz w:val="24"/>
                <w:szCs w:val="24"/>
              </w:rPr>
            </w:pPr>
            <w:r w:rsidRPr="00986786">
              <w:rPr>
                <w:rFonts w:ascii="Calibri" w:hAnsi="Calibri"/>
                <w:b/>
                <w:sz w:val="24"/>
                <w:szCs w:val="24"/>
              </w:rPr>
              <w:t>«Βιομόρια, Δομή και Λειτουργία»</w:t>
            </w:r>
          </w:p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</w:rPr>
            </w:pPr>
            <w:r w:rsidRPr="00986786">
              <w:rPr>
                <w:rFonts w:ascii="Calibri" w:hAnsi="Calibri"/>
                <w:sz w:val="24"/>
                <w:szCs w:val="24"/>
              </w:rPr>
              <w:t xml:space="preserve">Χαράλαμπος Σπηλιανάκης, </w:t>
            </w:r>
            <w:r w:rsidRPr="00986786">
              <w:rPr>
                <w:rStyle w:val="style3"/>
                <w:rFonts w:ascii="Calibri" w:hAnsi="Calibri"/>
                <w:bCs/>
                <w:sz w:val="24"/>
                <w:szCs w:val="24"/>
              </w:rPr>
              <w:t>Επίκουρος Καθηγητής Τμήματος Βιολογ</w:t>
            </w:r>
            <w:r w:rsidRPr="00986786">
              <w:rPr>
                <w:rStyle w:val="style3"/>
                <w:rFonts w:ascii="Calibri" w:hAnsi="Calibri"/>
                <w:bCs/>
                <w:sz w:val="24"/>
                <w:szCs w:val="24"/>
              </w:rPr>
              <w:t>ί</w:t>
            </w:r>
            <w:r w:rsidRPr="00986786">
              <w:rPr>
                <w:rStyle w:val="style3"/>
                <w:rFonts w:ascii="Calibri" w:hAnsi="Calibri"/>
                <w:bCs/>
                <w:sz w:val="24"/>
                <w:szCs w:val="24"/>
              </w:rPr>
              <w:t>ας Πανεπιστημ</w:t>
            </w:r>
            <w:r w:rsidRPr="00986786">
              <w:rPr>
                <w:rStyle w:val="style3"/>
                <w:rFonts w:ascii="Calibri" w:hAnsi="Calibri"/>
                <w:bCs/>
                <w:sz w:val="24"/>
                <w:szCs w:val="24"/>
              </w:rPr>
              <w:t>ί</w:t>
            </w:r>
            <w:r w:rsidRPr="00986786">
              <w:rPr>
                <w:rStyle w:val="style3"/>
                <w:rFonts w:ascii="Calibri" w:hAnsi="Calibri"/>
                <w:bCs/>
                <w:sz w:val="24"/>
                <w:szCs w:val="24"/>
              </w:rPr>
              <w:t>ου Κρήτης</w:t>
            </w:r>
          </w:p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</w:rPr>
            </w:pPr>
          </w:p>
        </w:tc>
      </w:tr>
      <w:tr w:rsidR="00D764F8" w:rsidRPr="00986786" w:rsidTr="00652DFC">
        <w:trPr>
          <w:jc w:val="center"/>
        </w:trPr>
        <w:tc>
          <w:tcPr>
            <w:tcW w:w="1659" w:type="dxa"/>
          </w:tcPr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  <w:lang w:val="en-US"/>
              </w:rPr>
            </w:pPr>
            <w:r w:rsidRPr="00986786">
              <w:rPr>
                <w:rFonts w:ascii="Calibri" w:hAnsi="Calibri"/>
                <w:sz w:val="24"/>
                <w:szCs w:val="24"/>
                <w:lang w:val="en-US"/>
              </w:rPr>
              <w:t>12:30 – 13:10</w:t>
            </w:r>
          </w:p>
        </w:tc>
        <w:tc>
          <w:tcPr>
            <w:tcW w:w="7100" w:type="dxa"/>
          </w:tcPr>
          <w:p w:rsidR="00D764F8" w:rsidRDefault="00D764F8" w:rsidP="00C13FB2">
            <w:pPr>
              <w:jc w:val="both"/>
              <w:rPr>
                <w:rFonts w:ascii="Calibri" w:hAnsi="Calibri"/>
                <w:sz w:val="24"/>
                <w:szCs w:val="24"/>
                <w:lang w:val="en-US"/>
              </w:rPr>
            </w:pPr>
            <w:r w:rsidRPr="00986786">
              <w:rPr>
                <w:rFonts w:ascii="Calibri" w:hAnsi="Calibri"/>
                <w:b/>
                <w:sz w:val="24"/>
                <w:szCs w:val="24"/>
              </w:rPr>
              <w:t>«Γενετική Μηχανική και Γενετικά τροποποι</w:t>
            </w:r>
            <w:r w:rsidRPr="00986786">
              <w:rPr>
                <w:rFonts w:ascii="Calibri" w:hAnsi="Calibri"/>
                <w:b/>
                <w:sz w:val="24"/>
                <w:szCs w:val="24"/>
              </w:rPr>
              <w:t>η</w:t>
            </w:r>
            <w:r w:rsidRPr="00986786">
              <w:rPr>
                <w:rFonts w:ascii="Calibri" w:hAnsi="Calibri"/>
                <w:b/>
                <w:sz w:val="24"/>
                <w:szCs w:val="24"/>
              </w:rPr>
              <w:t>μένοι οργανισμοί»</w:t>
            </w:r>
            <w:r w:rsidRPr="00986786">
              <w:rPr>
                <w:rFonts w:ascii="Calibri" w:hAnsi="Calibri"/>
                <w:sz w:val="24"/>
                <w:szCs w:val="24"/>
              </w:rPr>
              <w:t xml:space="preserve"> </w:t>
            </w:r>
          </w:p>
          <w:p w:rsidR="00D764F8" w:rsidRPr="00986786" w:rsidRDefault="00D764F8" w:rsidP="00C13FB2">
            <w:pPr>
              <w:jc w:val="both"/>
              <w:rPr>
                <w:rStyle w:val="style3"/>
                <w:rFonts w:ascii="Calibri" w:hAnsi="Calibri"/>
                <w:bCs/>
                <w:sz w:val="24"/>
                <w:szCs w:val="24"/>
              </w:rPr>
            </w:pPr>
            <w:r w:rsidRPr="00986786">
              <w:rPr>
                <w:rFonts w:ascii="Calibri" w:hAnsi="Calibri"/>
                <w:sz w:val="24"/>
                <w:szCs w:val="24"/>
              </w:rPr>
              <w:t xml:space="preserve">Κρίτων Καλαντίδης, </w:t>
            </w:r>
            <w:r w:rsidRPr="00986786">
              <w:rPr>
                <w:rStyle w:val="style3"/>
                <w:rFonts w:ascii="Calibri" w:hAnsi="Calibri"/>
                <w:bCs/>
                <w:sz w:val="24"/>
                <w:szCs w:val="24"/>
              </w:rPr>
              <w:t>Επίκουρος Καθηγητής Τμήματος Βιολογίας Παν</w:t>
            </w:r>
            <w:r w:rsidRPr="00986786">
              <w:rPr>
                <w:rStyle w:val="style3"/>
                <w:rFonts w:ascii="Calibri" w:hAnsi="Calibri"/>
                <w:bCs/>
                <w:sz w:val="24"/>
                <w:szCs w:val="24"/>
              </w:rPr>
              <w:t>ε</w:t>
            </w:r>
            <w:r w:rsidRPr="00986786">
              <w:rPr>
                <w:rStyle w:val="style3"/>
                <w:rFonts w:ascii="Calibri" w:hAnsi="Calibri"/>
                <w:bCs/>
                <w:sz w:val="24"/>
                <w:szCs w:val="24"/>
              </w:rPr>
              <w:t>πιστημίου Κρήτης</w:t>
            </w:r>
          </w:p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</w:rPr>
            </w:pPr>
          </w:p>
        </w:tc>
      </w:tr>
      <w:tr w:rsidR="00D764F8" w:rsidRPr="00986786" w:rsidTr="00652DFC">
        <w:trPr>
          <w:jc w:val="center"/>
        </w:trPr>
        <w:tc>
          <w:tcPr>
            <w:tcW w:w="1659" w:type="dxa"/>
          </w:tcPr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  <w:lang w:val="en-US"/>
              </w:rPr>
            </w:pPr>
            <w:r w:rsidRPr="00986786">
              <w:rPr>
                <w:rFonts w:ascii="Calibri" w:hAnsi="Calibri"/>
                <w:sz w:val="24"/>
                <w:szCs w:val="24"/>
                <w:lang w:val="en-US"/>
              </w:rPr>
              <w:t>13:20 – 13:40</w:t>
            </w:r>
          </w:p>
        </w:tc>
        <w:tc>
          <w:tcPr>
            <w:tcW w:w="7100" w:type="dxa"/>
          </w:tcPr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</w:rPr>
            </w:pPr>
            <w:r w:rsidRPr="00986786">
              <w:rPr>
                <w:rFonts w:ascii="Calibri" w:hAnsi="Calibri"/>
                <w:b/>
                <w:sz w:val="24"/>
                <w:szCs w:val="24"/>
              </w:rPr>
              <w:t>Διδακτικό σενάριο «</w:t>
            </w:r>
            <w:r w:rsidRPr="00986786">
              <w:rPr>
                <w:rFonts w:ascii="Calibri" w:hAnsi="Calibri"/>
                <w:b/>
                <w:sz w:val="24"/>
                <w:szCs w:val="24"/>
                <w:lang w:val="en-US"/>
              </w:rPr>
              <w:t>DNA</w:t>
            </w:r>
            <w:r w:rsidRPr="00986786">
              <w:rPr>
                <w:rFonts w:ascii="Calibri" w:hAnsi="Calibri"/>
                <w:b/>
                <w:sz w:val="24"/>
                <w:szCs w:val="24"/>
              </w:rPr>
              <w:t>: από τη Διπλή Έλικα στον Καρυότυπο»</w:t>
            </w:r>
            <w:r w:rsidRPr="00986786">
              <w:rPr>
                <w:rFonts w:ascii="Calibri" w:hAnsi="Calibri"/>
                <w:sz w:val="24"/>
                <w:szCs w:val="24"/>
              </w:rPr>
              <w:t xml:space="preserve"> στη Βιολογία Θετικής κατεύθυνσης Γ΄ Λυκείου (Ελευθερία Φανουράκη, Βι</w:t>
            </w:r>
            <w:r w:rsidRPr="00986786">
              <w:rPr>
                <w:rFonts w:ascii="Calibri" w:hAnsi="Calibri"/>
                <w:sz w:val="24"/>
                <w:szCs w:val="24"/>
              </w:rPr>
              <w:t>ο</w:t>
            </w:r>
            <w:r w:rsidRPr="00986786">
              <w:rPr>
                <w:rFonts w:ascii="Calibri" w:hAnsi="Calibri"/>
                <w:sz w:val="24"/>
                <w:szCs w:val="24"/>
              </w:rPr>
              <w:t>λόγος, Υπεύθυνη 1</w:t>
            </w:r>
            <w:r w:rsidRPr="00986786">
              <w:rPr>
                <w:rFonts w:ascii="Calibri" w:hAnsi="Calibri"/>
                <w:sz w:val="24"/>
                <w:szCs w:val="24"/>
                <w:vertAlign w:val="superscript"/>
              </w:rPr>
              <w:t>ου</w:t>
            </w:r>
            <w:r w:rsidRPr="00986786">
              <w:rPr>
                <w:rFonts w:ascii="Calibri" w:hAnsi="Calibri"/>
                <w:sz w:val="24"/>
                <w:szCs w:val="24"/>
              </w:rPr>
              <w:t xml:space="preserve"> ΕΚΦΕ)</w:t>
            </w:r>
          </w:p>
          <w:p w:rsidR="00D764F8" w:rsidRPr="00986786" w:rsidRDefault="00D764F8" w:rsidP="00C13FB2">
            <w:pPr>
              <w:jc w:val="both"/>
              <w:rPr>
                <w:rFonts w:ascii="Calibri" w:hAnsi="Calibri"/>
                <w:sz w:val="24"/>
                <w:szCs w:val="24"/>
              </w:rPr>
            </w:pPr>
          </w:p>
        </w:tc>
      </w:tr>
    </w:tbl>
    <w:p w:rsidR="00D764F8" w:rsidRDefault="00D764F8" w:rsidP="00EC575B">
      <w:pPr>
        <w:spacing w:before="240" w:after="120"/>
        <w:ind w:left="567" w:right="567" w:firstLine="233"/>
        <w:rPr>
          <w:rFonts w:ascii="Calibri" w:hAnsi="Calibri"/>
          <w:sz w:val="24"/>
          <w:szCs w:val="24"/>
        </w:rPr>
      </w:pPr>
    </w:p>
    <w:p w:rsidR="00D764F8" w:rsidRPr="00986786" w:rsidRDefault="00D764F8" w:rsidP="00EC575B">
      <w:pPr>
        <w:spacing w:before="240" w:after="120"/>
        <w:ind w:left="567" w:right="567" w:firstLine="233"/>
        <w:rPr>
          <w:rFonts w:ascii="Calibri" w:hAnsi="Calibri"/>
          <w:sz w:val="24"/>
          <w:szCs w:val="24"/>
        </w:rPr>
      </w:pPr>
      <w:r w:rsidRPr="00986786">
        <w:rPr>
          <w:rFonts w:ascii="Calibri" w:hAnsi="Calibri"/>
          <w:sz w:val="24"/>
          <w:szCs w:val="24"/>
        </w:rPr>
        <w:t>Η Ημερίδα έχει την έγκριση της Διεύθυνσης Περ</w:t>
      </w:r>
      <w:r w:rsidRPr="00986786">
        <w:rPr>
          <w:rFonts w:ascii="Calibri" w:hAnsi="Calibri"/>
          <w:sz w:val="24"/>
          <w:szCs w:val="24"/>
        </w:rPr>
        <w:t>ι</w:t>
      </w:r>
      <w:r w:rsidRPr="00986786">
        <w:rPr>
          <w:rFonts w:ascii="Calibri" w:hAnsi="Calibri"/>
          <w:sz w:val="24"/>
          <w:szCs w:val="24"/>
        </w:rPr>
        <w:t>φερειακής Εκπαίδευσης Κρήτης</w:t>
      </w:r>
      <w:r>
        <w:rPr>
          <w:rFonts w:ascii="Calibri" w:hAnsi="Calibri"/>
          <w:sz w:val="24"/>
          <w:szCs w:val="24"/>
        </w:rPr>
        <w:t>.</w:t>
      </w:r>
    </w:p>
    <w:p w:rsidR="00D764F8" w:rsidRPr="00986786" w:rsidRDefault="00D764F8" w:rsidP="00EC575B">
      <w:pPr>
        <w:spacing w:before="240" w:after="120"/>
        <w:ind w:left="567" w:right="567" w:firstLine="233"/>
        <w:rPr>
          <w:rFonts w:ascii="Calibri" w:hAnsi="Calibri"/>
          <w:sz w:val="24"/>
          <w:szCs w:val="24"/>
        </w:rPr>
      </w:pPr>
      <w:r w:rsidRPr="00986786">
        <w:rPr>
          <w:rFonts w:ascii="Calibri" w:hAnsi="Calibri"/>
          <w:sz w:val="24"/>
          <w:szCs w:val="24"/>
        </w:rPr>
        <w:t xml:space="preserve">Παρακαλούνται οι Διευθυντές των σχολείων να </w:t>
      </w:r>
      <w:r w:rsidRPr="00986786">
        <w:rPr>
          <w:rFonts w:ascii="Calibri" w:hAnsi="Calibri"/>
          <w:sz w:val="24"/>
          <w:szCs w:val="24"/>
        </w:rPr>
        <w:t>ε</w:t>
      </w:r>
      <w:r w:rsidRPr="00986786">
        <w:rPr>
          <w:rFonts w:ascii="Calibri" w:hAnsi="Calibri"/>
          <w:sz w:val="24"/>
          <w:szCs w:val="24"/>
        </w:rPr>
        <w:t>νημερώσουν και να διευκολύνουν όσους εκπαιδευτ</w:t>
      </w:r>
      <w:r w:rsidRPr="00986786">
        <w:rPr>
          <w:rFonts w:ascii="Calibri" w:hAnsi="Calibri"/>
          <w:sz w:val="24"/>
          <w:szCs w:val="24"/>
        </w:rPr>
        <w:t>ι</w:t>
      </w:r>
      <w:r w:rsidRPr="00986786">
        <w:rPr>
          <w:rFonts w:ascii="Calibri" w:hAnsi="Calibri"/>
          <w:sz w:val="24"/>
          <w:szCs w:val="24"/>
        </w:rPr>
        <w:t>κούς του σχολείου τους επιθυμούν να παρακολουθ</w:t>
      </w:r>
      <w:r w:rsidRPr="00986786">
        <w:rPr>
          <w:rFonts w:ascii="Calibri" w:hAnsi="Calibri"/>
          <w:sz w:val="24"/>
          <w:szCs w:val="24"/>
        </w:rPr>
        <w:t>ή</w:t>
      </w:r>
      <w:r w:rsidRPr="00986786">
        <w:rPr>
          <w:rFonts w:ascii="Calibri" w:hAnsi="Calibri"/>
          <w:sz w:val="24"/>
          <w:szCs w:val="24"/>
        </w:rPr>
        <w:t>σουν την Ημερίδα.</w:t>
      </w:r>
    </w:p>
    <w:p w:rsidR="00D764F8" w:rsidRDefault="00D764F8" w:rsidP="005F21C3">
      <w:pPr>
        <w:spacing w:before="240" w:after="120"/>
        <w:ind w:left="567" w:right="567"/>
        <w:rPr>
          <w:rFonts w:ascii="Calibri" w:hAnsi="Calibri"/>
          <w:sz w:val="24"/>
          <w:szCs w:val="24"/>
          <w:lang w:val="en-US"/>
        </w:rPr>
      </w:pPr>
    </w:p>
    <w:p w:rsidR="00D764F8" w:rsidRDefault="00D764F8" w:rsidP="005F21C3">
      <w:pPr>
        <w:spacing w:before="240" w:after="120"/>
        <w:ind w:left="567" w:right="567"/>
        <w:rPr>
          <w:rFonts w:ascii="Calibri" w:hAnsi="Calibri"/>
          <w:sz w:val="24"/>
          <w:szCs w:val="24"/>
        </w:rPr>
      </w:pPr>
    </w:p>
    <w:p w:rsidR="00D764F8" w:rsidRPr="00DC5731" w:rsidRDefault="00D764F8" w:rsidP="005F21C3">
      <w:pPr>
        <w:spacing w:before="240" w:after="120"/>
        <w:ind w:left="567" w:right="567"/>
        <w:rPr>
          <w:rFonts w:ascii="Calibri" w:hAnsi="Calibri"/>
          <w:sz w:val="24"/>
          <w:szCs w:val="24"/>
        </w:rPr>
      </w:pPr>
    </w:p>
    <w:tbl>
      <w:tblPr>
        <w:tblW w:w="0" w:type="auto"/>
        <w:tblInd w:w="567" w:type="dxa"/>
        <w:tblLook w:val="01E0"/>
      </w:tblPr>
      <w:tblGrid>
        <w:gridCol w:w="4907"/>
        <w:gridCol w:w="4906"/>
      </w:tblGrid>
      <w:tr w:rsidR="00D764F8" w:rsidTr="0048184D">
        <w:tc>
          <w:tcPr>
            <w:tcW w:w="4907" w:type="dxa"/>
          </w:tcPr>
          <w:p w:rsidR="00D764F8" w:rsidRPr="0048184D" w:rsidRDefault="00D764F8" w:rsidP="0048184D">
            <w:pPr>
              <w:spacing w:before="240" w:after="120"/>
              <w:ind w:left="567" w:right="567" w:hanging="334"/>
              <w:jc w:val="center"/>
              <w:rPr>
                <w:rFonts w:ascii="Calibri" w:hAnsi="Calibri"/>
                <w:b/>
                <w:sz w:val="24"/>
                <w:szCs w:val="24"/>
                <w:lang w:val="en-US"/>
              </w:rPr>
            </w:pPr>
            <w:r w:rsidRPr="0048184D">
              <w:rPr>
                <w:rFonts w:ascii="Calibri" w:hAnsi="Calibri"/>
                <w:b/>
                <w:sz w:val="24"/>
                <w:szCs w:val="24"/>
                <w:lang w:val="en-US"/>
              </w:rPr>
              <w:t>Η Υπεύθυνη του 1</w:t>
            </w:r>
            <w:r w:rsidRPr="0048184D">
              <w:rPr>
                <w:rFonts w:ascii="Calibri" w:hAnsi="Calibri"/>
                <w:b/>
                <w:sz w:val="24"/>
                <w:szCs w:val="24"/>
                <w:vertAlign w:val="superscript"/>
                <w:lang w:val="en-US"/>
              </w:rPr>
              <w:t>ου</w:t>
            </w:r>
            <w:r w:rsidRPr="0048184D">
              <w:rPr>
                <w:rFonts w:ascii="Calibri" w:hAnsi="Calibri"/>
                <w:b/>
                <w:sz w:val="24"/>
                <w:szCs w:val="24"/>
                <w:lang w:val="en-US"/>
              </w:rPr>
              <w:t xml:space="preserve"> ΕΚΦΕ Ηρακλείου</w:t>
            </w:r>
          </w:p>
          <w:p w:rsidR="00D764F8" w:rsidRPr="0048184D" w:rsidRDefault="00D764F8" w:rsidP="0048184D">
            <w:pPr>
              <w:spacing w:before="240" w:after="120"/>
              <w:ind w:left="567" w:right="567" w:hanging="334"/>
              <w:jc w:val="center"/>
              <w:rPr>
                <w:rFonts w:ascii="Calibri" w:hAnsi="Calibri"/>
                <w:b/>
                <w:sz w:val="24"/>
                <w:szCs w:val="24"/>
                <w:lang w:val="en-US"/>
              </w:rPr>
            </w:pPr>
          </w:p>
          <w:p w:rsidR="00D764F8" w:rsidRPr="0048184D" w:rsidRDefault="00D764F8" w:rsidP="0048184D">
            <w:pPr>
              <w:spacing w:before="240" w:after="120"/>
              <w:ind w:right="567"/>
              <w:jc w:val="center"/>
              <w:rPr>
                <w:rFonts w:ascii="Calibri" w:hAnsi="Calibri"/>
                <w:b/>
                <w:sz w:val="24"/>
                <w:szCs w:val="24"/>
                <w:lang w:val="en-US"/>
              </w:rPr>
            </w:pPr>
            <w:r w:rsidRPr="0048184D">
              <w:rPr>
                <w:rFonts w:ascii="Calibri" w:hAnsi="Calibri"/>
                <w:b/>
                <w:sz w:val="24"/>
                <w:szCs w:val="24"/>
                <w:lang w:val="en-US"/>
              </w:rPr>
              <w:t>Ελευθερία Φανουράκη</w:t>
            </w:r>
          </w:p>
        </w:tc>
        <w:tc>
          <w:tcPr>
            <w:tcW w:w="4906" w:type="dxa"/>
          </w:tcPr>
          <w:p w:rsidR="00D764F8" w:rsidRPr="0048184D" w:rsidRDefault="00D764F8" w:rsidP="0048184D">
            <w:pPr>
              <w:spacing w:before="240" w:after="120"/>
              <w:ind w:left="567" w:right="567" w:hanging="241"/>
              <w:jc w:val="center"/>
              <w:rPr>
                <w:rFonts w:ascii="Calibri" w:hAnsi="Calibri"/>
                <w:b/>
                <w:sz w:val="24"/>
                <w:szCs w:val="24"/>
                <w:lang w:val="en-US"/>
              </w:rPr>
            </w:pPr>
            <w:r w:rsidRPr="0048184D">
              <w:rPr>
                <w:rFonts w:ascii="Calibri" w:hAnsi="Calibri"/>
                <w:b/>
                <w:sz w:val="24"/>
                <w:szCs w:val="24"/>
                <w:lang w:val="en-US"/>
              </w:rPr>
              <w:t>Ο Σχολικός Σύμβουλος Φυσικών</w:t>
            </w:r>
          </w:p>
          <w:p w:rsidR="00D764F8" w:rsidRPr="0048184D" w:rsidRDefault="00D764F8" w:rsidP="0048184D">
            <w:pPr>
              <w:spacing w:before="240" w:after="120"/>
              <w:ind w:left="567" w:right="567" w:hanging="241"/>
              <w:jc w:val="center"/>
              <w:rPr>
                <w:rFonts w:ascii="Calibri" w:hAnsi="Calibri"/>
                <w:b/>
                <w:sz w:val="24"/>
                <w:szCs w:val="24"/>
                <w:lang w:val="en-US"/>
              </w:rPr>
            </w:pPr>
          </w:p>
          <w:p w:rsidR="00D764F8" w:rsidRPr="0048184D" w:rsidRDefault="00D764F8" w:rsidP="0048184D">
            <w:pPr>
              <w:spacing w:before="240" w:after="120"/>
              <w:ind w:right="567"/>
              <w:jc w:val="center"/>
              <w:rPr>
                <w:rFonts w:ascii="Calibri" w:hAnsi="Calibri"/>
                <w:b/>
                <w:sz w:val="24"/>
                <w:szCs w:val="24"/>
                <w:lang w:val="en-US"/>
              </w:rPr>
            </w:pPr>
            <w:r w:rsidRPr="0048184D">
              <w:rPr>
                <w:rFonts w:ascii="Calibri" w:hAnsi="Calibri"/>
                <w:b/>
                <w:sz w:val="24"/>
                <w:szCs w:val="24"/>
                <w:lang w:val="en-US"/>
              </w:rPr>
              <w:t>Γρηγόρης Επιτροπάκης</w:t>
            </w:r>
          </w:p>
        </w:tc>
      </w:tr>
    </w:tbl>
    <w:p w:rsidR="00D764F8" w:rsidRPr="00681AF5" w:rsidRDefault="00D764F8" w:rsidP="00864EC2">
      <w:pPr>
        <w:spacing w:before="240" w:after="120"/>
        <w:ind w:left="567" w:right="567"/>
        <w:rPr>
          <w:rFonts w:ascii="Calibri" w:hAnsi="Calibri"/>
          <w:b/>
          <w:sz w:val="24"/>
          <w:szCs w:val="24"/>
        </w:rPr>
      </w:pPr>
    </w:p>
    <w:p w:rsidR="00D764F8" w:rsidRPr="00681AF5" w:rsidRDefault="00D764F8">
      <w:pPr>
        <w:rPr>
          <w:rFonts w:ascii="Calibri" w:hAnsi="Calibri"/>
          <w:b/>
          <w:sz w:val="24"/>
          <w:szCs w:val="24"/>
        </w:rPr>
      </w:pPr>
    </w:p>
    <w:sectPr w:rsidR="00D764F8" w:rsidRPr="00681AF5" w:rsidSect="008A0236">
      <w:footerReference w:type="default" r:id="rId10"/>
      <w:pgSz w:w="11906" w:h="16838"/>
      <w:pgMar w:top="1087" w:right="1022" w:bottom="679" w:left="720" w:header="72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64F8" w:rsidRDefault="00D764F8" w:rsidP="000E0A02">
      <w:r>
        <w:separator/>
      </w:r>
    </w:p>
  </w:endnote>
  <w:endnote w:type="continuationSeparator" w:id="0">
    <w:p w:rsidR="00D764F8" w:rsidRDefault="00D764F8" w:rsidP="000E0A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A1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64F8" w:rsidRDefault="00D764F8">
    <w:pPr>
      <w:pStyle w:val="Footer"/>
      <w:jc w:val="right"/>
    </w:pPr>
    <w:fldSimple w:instr=" PAGE   \* MERGEFORMAT ">
      <w:r>
        <w:rPr>
          <w:noProof/>
        </w:rPr>
        <w:t>1</w:t>
      </w:r>
    </w:fldSimple>
  </w:p>
  <w:p w:rsidR="00D764F8" w:rsidRDefault="00D764F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64F8" w:rsidRDefault="00D764F8" w:rsidP="000E0A02">
      <w:r>
        <w:separator/>
      </w:r>
    </w:p>
  </w:footnote>
  <w:footnote w:type="continuationSeparator" w:id="0">
    <w:p w:rsidR="00D764F8" w:rsidRDefault="00D764F8" w:rsidP="000E0A0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53D9C"/>
    <w:multiLevelType w:val="hybridMultilevel"/>
    <w:tmpl w:val="B3264384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723C7D"/>
    <w:multiLevelType w:val="hybridMultilevel"/>
    <w:tmpl w:val="031A7914"/>
    <w:lvl w:ilvl="0" w:tplc="040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BC93EE8"/>
    <w:multiLevelType w:val="hybridMultilevel"/>
    <w:tmpl w:val="0372A1B0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0D7749"/>
    <w:multiLevelType w:val="hybridMultilevel"/>
    <w:tmpl w:val="EA9E6FF4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84801F5"/>
    <w:multiLevelType w:val="hybridMultilevel"/>
    <w:tmpl w:val="67524E1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942718B"/>
    <w:multiLevelType w:val="hybridMultilevel"/>
    <w:tmpl w:val="57CED280"/>
    <w:lvl w:ilvl="0" w:tplc="F7E0EC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9723092"/>
    <w:multiLevelType w:val="hybridMultilevel"/>
    <w:tmpl w:val="8118FEDA"/>
    <w:lvl w:ilvl="0" w:tplc="F0965CF4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3E72835"/>
    <w:multiLevelType w:val="hybridMultilevel"/>
    <w:tmpl w:val="89C85D50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538A16D0"/>
    <w:multiLevelType w:val="hybridMultilevel"/>
    <w:tmpl w:val="D71E25C4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5688626F"/>
    <w:multiLevelType w:val="hybridMultilevel"/>
    <w:tmpl w:val="1A76823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62716456"/>
    <w:multiLevelType w:val="hybridMultilevel"/>
    <w:tmpl w:val="2B7EEB80"/>
    <w:lvl w:ilvl="0" w:tplc="0408000B">
      <w:start w:val="1"/>
      <w:numFmt w:val="bullet"/>
      <w:lvlText w:val=""/>
      <w:lvlJc w:val="left"/>
      <w:pPr>
        <w:ind w:left="1741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461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3181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901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621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5341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061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781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7501" w:hanging="360"/>
      </w:pPr>
      <w:rPr>
        <w:rFonts w:ascii="Wingdings" w:hAnsi="Wingdings" w:hint="default"/>
      </w:rPr>
    </w:lvl>
  </w:abstractNum>
  <w:abstractNum w:abstractNumId="11">
    <w:nsid w:val="68512B95"/>
    <w:multiLevelType w:val="hybridMultilevel"/>
    <w:tmpl w:val="C942A46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6CDE48BE"/>
    <w:multiLevelType w:val="hybridMultilevel"/>
    <w:tmpl w:val="DE18DDBE"/>
    <w:lvl w:ilvl="0" w:tplc="0408000B">
      <w:start w:val="1"/>
      <w:numFmt w:val="bullet"/>
      <w:lvlText w:val=""/>
      <w:lvlJc w:val="left"/>
      <w:pPr>
        <w:ind w:left="1684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404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312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84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564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528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00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724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7444" w:hanging="360"/>
      </w:pPr>
      <w:rPr>
        <w:rFonts w:ascii="Wingdings" w:hAnsi="Wingdings" w:hint="default"/>
      </w:rPr>
    </w:lvl>
  </w:abstractNum>
  <w:abstractNum w:abstractNumId="13">
    <w:nsid w:val="76FE2FCB"/>
    <w:multiLevelType w:val="hybridMultilevel"/>
    <w:tmpl w:val="F4388CA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78C72CDB"/>
    <w:multiLevelType w:val="hybridMultilevel"/>
    <w:tmpl w:val="1DB4015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7F152901"/>
    <w:multiLevelType w:val="hybridMultilevel"/>
    <w:tmpl w:val="21226E7E"/>
    <w:lvl w:ilvl="0" w:tplc="0408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6">
    <w:nsid w:val="7F455213"/>
    <w:multiLevelType w:val="hybridMultilevel"/>
    <w:tmpl w:val="57526082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7F6C3978"/>
    <w:multiLevelType w:val="multilevel"/>
    <w:tmpl w:val="C7F805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3"/>
  </w:num>
  <w:num w:numId="2">
    <w:abstractNumId w:val="9"/>
  </w:num>
  <w:num w:numId="3">
    <w:abstractNumId w:val="16"/>
  </w:num>
  <w:num w:numId="4">
    <w:abstractNumId w:val="14"/>
  </w:num>
  <w:num w:numId="5">
    <w:abstractNumId w:val="3"/>
  </w:num>
  <w:num w:numId="6">
    <w:abstractNumId w:val="4"/>
  </w:num>
  <w:num w:numId="7">
    <w:abstractNumId w:val="5"/>
  </w:num>
  <w:num w:numId="8">
    <w:abstractNumId w:val="8"/>
  </w:num>
  <w:num w:numId="9">
    <w:abstractNumId w:val="1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0"/>
  </w:num>
  <w:num w:numId="13">
    <w:abstractNumId w:val="6"/>
  </w:num>
  <w:num w:numId="14">
    <w:abstractNumId w:val="1"/>
  </w:num>
  <w:num w:numId="15">
    <w:abstractNumId w:val="11"/>
  </w:num>
  <w:num w:numId="16">
    <w:abstractNumId w:val="10"/>
  </w:num>
  <w:num w:numId="17">
    <w:abstractNumId w:val="12"/>
  </w:num>
  <w:num w:numId="18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autoHyphenation/>
  <w:hyphenationZone w:val="357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012F"/>
    <w:rsid w:val="00000253"/>
    <w:rsid w:val="00001C7A"/>
    <w:rsid w:val="000035CA"/>
    <w:rsid w:val="00003E36"/>
    <w:rsid w:val="000131FA"/>
    <w:rsid w:val="0001458B"/>
    <w:rsid w:val="00014DF8"/>
    <w:rsid w:val="00015FE7"/>
    <w:rsid w:val="000213DC"/>
    <w:rsid w:val="0002206C"/>
    <w:rsid w:val="00022720"/>
    <w:rsid w:val="000235EB"/>
    <w:rsid w:val="00026E66"/>
    <w:rsid w:val="00031800"/>
    <w:rsid w:val="00031E34"/>
    <w:rsid w:val="0003362C"/>
    <w:rsid w:val="00042BB7"/>
    <w:rsid w:val="000446C3"/>
    <w:rsid w:val="00046AA8"/>
    <w:rsid w:val="0005287A"/>
    <w:rsid w:val="00057529"/>
    <w:rsid w:val="00061BFD"/>
    <w:rsid w:val="00062525"/>
    <w:rsid w:val="00062A5A"/>
    <w:rsid w:val="00065843"/>
    <w:rsid w:val="00070CE8"/>
    <w:rsid w:val="0007342E"/>
    <w:rsid w:val="00076022"/>
    <w:rsid w:val="0007708A"/>
    <w:rsid w:val="000775ED"/>
    <w:rsid w:val="00077C11"/>
    <w:rsid w:val="00083C27"/>
    <w:rsid w:val="00086782"/>
    <w:rsid w:val="00086F5B"/>
    <w:rsid w:val="0009128A"/>
    <w:rsid w:val="00096EF0"/>
    <w:rsid w:val="0009722B"/>
    <w:rsid w:val="000A689F"/>
    <w:rsid w:val="000B3395"/>
    <w:rsid w:val="000B45CE"/>
    <w:rsid w:val="000C1F20"/>
    <w:rsid w:val="000C7A9D"/>
    <w:rsid w:val="000C7F87"/>
    <w:rsid w:val="000D1DA6"/>
    <w:rsid w:val="000D79F8"/>
    <w:rsid w:val="000E0A02"/>
    <w:rsid w:val="000E3AF1"/>
    <w:rsid w:val="000E6DE2"/>
    <w:rsid w:val="00104D30"/>
    <w:rsid w:val="00105362"/>
    <w:rsid w:val="00105C05"/>
    <w:rsid w:val="0011024D"/>
    <w:rsid w:val="001114F5"/>
    <w:rsid w:val="00111634"/>
    <w:rsid w:val="001118BD"/>
    <w:rsid w:val="001165AC"/>
    <w:rsid w:val="00120923"/>
    <w:rsid w:val="001216D5"/>
    <w:rsid w:val="001257FC"/>
    <w:rsid w:val="0013024C"/>
    <w:rsid w:val="00132169"/>
    <w:rsid w:val="001344F1"/>
    <w:rsid w:val="00134BA3"/>
    <w:rsid w:val="001426FF"/>
    <w:rsid w:val="00143BBF"/>
    <w:rsid w:val="00146F72"/>
    <w:rsid w:val="001506B9"/>
    <w:rsid w:val="00152918"/>
    <w:rsid w:val="00153228"/>
    <w:rsid w:val="00154DCC"/>
    <w:rsid w:val="00160449"/>
    <w:rsid w:val="001668BE"/>
    <w:rsid w:val="00166D46"/>
    <w:rsid w:val="00176112"/>
    <w:rsid w:val="00176525"/>
    <w:rsid w:val="00180333"/>
    <w:rsid w:val="00180958"/>
    <w:rsid w:val="00186CCC"/>
    <w:rsid w:val="0019024D"/>
    <w:rsid w:val="00190E3D"/>
    <w:rsid w:val="00191780"/>
    <w:rsid w:val="00192D41"/>
    <w:rsid w:val="00196842"/>
    <w:rsid w:val="00197218"/>
    <w:rsid w:val="001A3EDA"/>
    <w:rsid w:val="001B08D5"/>
    <w:rsid w:val="001B1B3F"/>
    <w:rsid w:val="001B2880"/>
    <w:rsid w:val="001B5E0E"/>
    <w:rsid w:val="001B7866"/>
    <w:rsid w:val="001C1A8F"/>
    <w:rsid w:val="001C29FC"/>
    <w:rsid w:val="001C4462"/>
    <w:rsid w:val="001C5872"/>
    <w:rsid w:val="001D4F04"/>
    <w:rsid w:val="001D7C5E"/>
    <w:rsid w:val="001E6909"/>
    <w:rsid w:val="001E7249"/>
    <w:rsid w:val="001E7753"/>
    <w:rsid w:val="001E77D9"/>
    <w:rsid w:val="001F1D5B"/>
    <w:rsid w:val="001F5FB9"/>
    <w:rsid w:val="002003ED"/>
    <w:rsid w:val="00201043"/>
    <w:rsid w:val="00204178"/>
    <w:rsid w:val="00205062"/>
    <w:rsid w:val="002110A1"/>
    <w:rsid w:val="0021201E"/>
    <w:rsid w:val="00212EAB"/>
    <w:rsid w:val="002137F3"/>
    <w:rsid w:val="002155A6"/>
    <w:rsid w:val="00217B2E"/>
    <w:rsid w:val="002233D8"/>
    <w:rsid w:val="00224A2A"/>
    <w:rsid w:val="00227A8D"/>
    <w:rsid w:val="002314C8"/>
    <w:rsid w:val="002325A6"/>
    <w:rsid w:val="00235F61"/>
    <w:rsid w:val="00244B3C"/>
    <w:rsid w:val="00246535"/>
    <w:rsid w:val="00255C21"/>
    <w:rsid w:val="00257D28"/>
    <w:rsid w:val="00263CB7"/>
    <w:rsid w:val="002666D4"/>
    <w:rsid w:val="00270130"/>
    <w:rsid w:val="00272DFA"/>
    <w:rsid w:val="00274137"/>
    <w:rsid w:val="002771CA"/>
    <w:rsid w:val="0028045D"/>
    <w:rsid w:val="00280A16"/>
    <w:rsid w:val="002865A3"/>
    <w:rsid w:val="00286901"/>
    <w:rsid w:val="002A0F50"/>
    <w:rsid w:val="002A42C1"/>
    <w:rsid w:val="002A6045"/>
    <w:rsid w:val="002A63C0"/>
    <w:rsid w:val="002B00EA"/>
    <w:rsid w:val="002B236B"/>
    <w:rsid w:val="002D0246"/>
    <w:rsid w:val="002D5863"/>
    <w:rsid w:val="002D58E3"/>
    <w:rsid w:val="002D6630"/>
    <w:rsid w:val="002E2DD4"/>
    <w:rsid w:val="002E312D"/>
    <w:rsid w:val="002E3F9C"/>
    <w:rsid w:val="002F3E88"/>
    <w:rsid w:val="00301410"/>
    <w:rsid w:val="003023AA"/>
    <w:rsid w:val="00304003"/>
    <w:rsid w:val="00306781"/>
    <w:rsid w:val="003071DE"/>
    <w:rsid w:val="00311751"/>
    <w:rsid w:val="00312040"/>
    <w:rsid w:val="0031387C"/>
    <w:rsid w:val="00320AC9"/>
    <w:rsid w:val="003212AB"/>
    <w:rsid w:val="0033012F"/>
    <w:rsid w:val="003330C7"/>
    <w:rsid w:val="00336C67"/>
    <w:rsid w:val="00341CF6"/>
    <w:rsid w:val="00344DB9"/>
    <w:rsid w:val="00345B79"/>
    <w:rsid w:val="003473A4"/>
    <w:rsid w:val="00347489"/>
    <w:rsid w:val="003508F0"/>
    <w:rsid w:val="00350913"/>
    <w:rsid w:val="00355610"/>
    <w:rsid w:val="00365022"/>
    <w:rsid w:val="00395637"/>
    <w:rsid w:val="0039571E"/>
    <w:rsid w:val="003A355B"/>
    <w:rsid w:val="003A4F4B"/>
    <w:rsid w:val="003A54B2"/>
    <w:rsid w:val="003A7AD0"/>
    <w:rsid w:val="003B09AD"/>
    <w:rsid w:val="003B6850"/>
    <w:rsid w:val="003C3D76"/>
    <w:rsid w:val="003C4588"/>
    <w:rsid w:val="003C4824"/>
    <w:rsid w:val="003C4B45"/>
    <w:rsid w:val="003C7898"/>
    <w:rsid w:val="003C7ED1"/>
    <w:rsid w:val="003D24DF"/>
    <w:rsid w:val="003D5908"/>
    <w:rsid w:val="003D7EAA"/>
    <w:rsid w:val="003E14AA"/>
    <w:rsid w:val="003E239C"/>
    <w:rsid w:val="003F1AA4"/>
    <w:rsid w:val="003F4E4A"/>
    <w:rsid w:val="003F5A8D"/>
    <w:rsid w:val="0040494D"/>
    <w:rsid w:val="00406724"/>
    <w:rsid w:val="00412478"/>
    <w:rsid w:val="004174E6"/>
    <w:rsid w:val="004201A2"/>
    <w:rsid w:val="004235C5"/>
    <w:rsid w:val="00424EEF"/>
    <w:rsid w:val="004309AE"/>
    <w:rsid w:val="00432053"/>
    <w:rsid w:val="00434C3B"/>
    <w:rsid w:val="004365FD"/>
    <w:rsid w:val="00437DFD"/>
    <w:rsid w:val="004420C6"/>
    <w:rsid w:val="004500E7"/>
    <w:rsid w:val="004529F9"/>
    <w:rsid w:val="0045413C"/>
    <w:rsid w:val="004547B7"/>
    <w:rsid w:val="00457EC1"/>
    <w:rsid w:val="0046166A"/>
    <w:rsid w:val="00471C18"/>
    <w:rsid w:val="00472A4F"/>
    <w:rsid w:val="004731E9"/>
    <w:rsid w:val="00477AE1"/>
    <w:rsid w:val="0048184D"/>
    <w:rsid w:val="0049075C"/>
    <w:rsid w:val="00493526"/>
    <w:rsid w:val="00495B03"/>
    <w:rsid w:val="00497625"/>
    <w:rsid w:val="004A081E"/>
    <w:rsid w:val="004A5B66"/>
    <w:rsid w:val="004A5D8F"/>
    <w:rsid w:val="004A6515"/>
    <w:rsid w:val="004B233C"/>
    <w:rsid w:val="004B69A3"/>
    <w:rsid w:val="004C297A"/>
    <w:rsid w:val="004D0479"/>
    <w:rsid w:val="004D1BBD"/>
    <w:rsid w:val="004D6EF6"/>
    <w:rsid w:val="004E6948"/>
    <w:rsid w:val="004F1677"/>
    <w:rsid w:val="004F568A"/>
    <w:rsid w:val="004F5B77"/>
    <w:rsid w:val="005001F8"/>
    <w:rsid w:val="00500414"/>
    <w:rsid w:val="005068F0"/>
    <w:rsid w:val="00522017"/>
    <w:rsid w:val="00523224"/>
    <w:rsid w:val="005233C9"/>
    <w:rsid w:val="00524B08"/>
    <w:rsid w:val="00525F39"/>
    <w:rsid w:val="00526D72"/>
    <w:rsid w:val="0052716A"/>
    <w:rsid w:val="00527BC5"/>
    <w:rsid w:val="00532D29"/>
    <w:rsid w:val="00534722"/>
    <w:rsid w:val="0053522E"/>
    <w:rsid w:val="00541C67"/>
    <w:rsid w:val="00542F45"/>
    <w:rsid w:val="00544CA6"/>
    <w:rsid w:val="00550507"/>
    <w:rsid w:val="00553C6A"/>
    <w:rsid w:val="00554F1B"/>
    <w:rsid w:val="00555191"/>
    <w:rsid w:val="00564DB7"/>
    <w:rsid w:val="005717BC"/>
    <w:rsid w:val="005717CC"/>
    <w:rsid w:val="005724B3"/>
    <w:rsid w:val="00575AD2"/>
    <w:rsid w:val="005811E5"/>
    <w:rsid w:val="005849B1"/>
    <w:rsid w:val="00584A57"/>
    <w:rsid w:val="00590768"/>
    <w:rsid w:val="00590B6B"/>
    <w:rsid w:val="005A1D1B"/>
    <w:rsid w:val="005A250E"/>
    <w:rsid w:val="005A2DB0"/>
    <w:rsid w:val="005A3914"/>
    <w:rsid w:val="005A3A8C"/>
    <w:rsid w:val="005A3F94"/>
    <w:rsid w:val="005A7118"/>
    <w:rsid w:val="005B1C57"/>
    <w:rsid w:val="005B1E98"/>
    <w:rsid w:val="005B51B7"/>
    <w:rsid w:val="005C0611"/>
    <w:rsid w:val="005C2688"/>
    <w:rsid w:val="005C2C2F"/>
    <w:rsid w:val="005D2C01"/>
    <w:rsid w:val="005D3377"/>
    <w:rsid w:val="005F21C3"/>
    <w:rsid w:val="005F31C8"/>
    <w:rsid w:val="005F41AA"/>
    <w:rsid w:val="005F64B2"/>
    <w:rsid w:val="005F66C8"/>
    <w:rsid w:val="005F69BF"/>
    <w:rsid w:val="005F6CCB"/>
    <w:rsid w:val="005F6D1A"/>
    <w:rsid w:val="00606DE5"/>
    <w:rsid w:val="0061132B"/>
    <w:rsid w:val="00611A6B"/>
    <w:rsid w:val="00623B99"/>
    <w:rsid w:val="00626E4D"/>
    <w:rsid w:val="006330EA"/>
    <w:rsid w:val="00642376"/>
    <w:rsid w:val="00642C60"/>
    <w:rsid w:val="006439EB"/>
    <w:rsid w:val="0064521C"/>
    <w:rsid w:val="00652DFC"/>
    <w:rsid w:val="0065470B"/>
    <w:rsid w:val="00655155"/>
    <w:rsid w:val="00661D38"/>
    <w:rsid w:val="0066350C"/>
    <w:rsid w:val="00665332"/>
    <w:rsid w:val="00665EB0"/>
    <w:rsid w:val="00671595"/>
    <w:rsid w:val="006723CE"/>
    <w:rsid w:val="0067450C"/>
    <w:rsid w:val="00674582"/>
    <w:rsid w:val="00676A2A"/>
    <w:rsid w:val="00681AF5"/>
    <w:rsid w:val="00691B70"/>
    <w:rsid w:val="00695C26"/>
    <w:rsid w:val="006A1826"/>
    <w:rsid w:val="006A2D64"/>
    <w:rsid w:val="006A56D4"/>
    <w:rsid w:val="006B1D96"/>
    <w:rsid w:val="006B2F94"/>
    <w:rsid w:val="006C1DA4"/>
    <w:rsid w:val="006C42E2"/>
    <w:rsid w:val="006C4CC4"/>
    <w:rsid w:val="006C5B13"/>
    <w:rsid w:val="006D421A"/>
    <w:rsid w:val="006E13A1"/>
    <w:rsid w:val="006E75D3"/>
    <w:rsid w:val="006F07B8"/>
    <w:rsid w:val="006F4A51"/>
    <w:rsid w:val="007002D6"/>
    <w:rsid w:val="00700EB3"/>
    <w:rsid w:val="007014F3"/>
    <w:rsid w:val="00701F07"/>
    <w:rsid w:val="0070239C"/>
    <w:rsid w:val="00703013"/>
    <w:rsid w:val="00703859"/>
    <w:rsid w:val="00705679"/>
    <w:rsid w:val="007058A9"/>
    <w:rsid w:val="00711C70"/>
    <w:rsid w:val="00712F8D"/>
    <w:rsid w:val="00726C62"/>
    <w:rsid w:val="007277D6"/>
    <w:rsid w:val="00733D04"/>
    <w:rsid w:val="007347F8"/>
    <w:rsid w:val="007402EA"/>
    <w:rsid w:val="00746D86"/>
    <w:rsid w:val="0074745B"/>
    <w:rsid w:val="007510D9"/>
    <w:rsid w:val="0075526B"/>
    <w:rsid w:val="00756AC6"/>
    <w:rsid w:val="00756FED"/>
    <w:rsid w:val="00767346"/>
    <w:rsid w:val="00770479"/>
    <w:rsid w:val="00770EE8"/>
    <w:rsid w:val="00773E02"/>
    <w:rsid w:val="0077431C"/>
    <w:rsid w:val="0078066C"/>
    <w:rsid w:val="00781D73"/>
    <w:rsid w:val="00781DFE"/>
    <w:rsid w:val="0078329B"/>
    <w:rsid w:val="00783841"/>
    <w:rsid w:val="0078791E"/>
    <w:rsid w:val="0079314F"/>
    <w:rsid w:val="00794EC0"/>
    <w:rsid w:val="00797EDE"/>
    <w:rsid w:val="007A0525"/>
    <w:rsid w:val="007A0FE7"/>
    <w:rsid w:val="007A1D49"/>
    <w:rsid w:val="007A3BEC"/>
    <w:rsid w:val="007A4BB7"/>
    <w:rsid w:val="007A56AA"/>
    <w:rsid w:val="007A603C"/>
    <w:rsid w:val="007A7570"/>
    <w:rsid w:val="007B444C"/>
    <w:rsid w:val="007B495F"/>
    <w:rsid w:val="007B6D7E"/>
    <w:rsid w:val="007C1447"/>
    <w:rsid w:val="007C4087"/>
    <w:rsid w:val="007C4FA5"/>
    <w:rsid w:val="007C680F"/>
    <w:rsid w:val="007C6E01"/>
    <w:rsid w:val="007D13A3"/>
    <w:rsid w:val="007D1E0F"/>
    <w:rsid w:val="007E00B2"/>
    <w:rsid w:val="007E41D5"/>
    <w:rsid w:val="007F05AA"/>
    <w:rsid w:val="00802D74"/>
    <w:rsid w:val="00805F60"/>
    <w:rsid w:val="0080783D"/>
    <w:rsid w:val="00810333"/>
    <w:rsid w:val="008134F1"/>
    <w:rsid w:val="00816312"/>
    <w:rsid w:val="00827F59"/>
    <w:rsid w:val="00830F57"/>
    <w:rsid w:val="00831310"/>
    <w:rsid w:val="008419FF"/>
    <w:rsid w:val="0084393C"/>
    <w:rsid w:val="008513D9"/>
    <w:rsid w:val="00855A7B"/>
    <w:rsid w:val="00855B1F"/>
    <w:rsid w:val="00856192"/>
    <w:rsid w:val="00862DFE"/>
    <w:rsid w:val="00864EC2"/>
    <w:rsid w:val="00865D57"/>
    <w:rsid w:val="00867B70"/>
    <w:rsid w:val="00872F24"/>
    <w:rsid w:val="00873761"/>
    <w:rsid w:val="00876EEA"/>
    <w:rsid w:val="00883A0E"/>
    <w:rsid w:val="00887096"/>
    <w:rsid w:val="00891BF4"/>
    <w:rsid w:val="008945E6"/>
    <w:rsid w:val="00894DB2"/>
    <w:rsid w:val="008964CF"/>
    <w:rsid w:val="008A0236"/>
    <w:rsid w:val="008A11F3"/>
    <w:rsid w:val="008A4DE9"/>
    <w:rsid w:val="008A73F1"/>
    <w:rsid w:val="008B142D"/>
    <w:rsid w:val="008B1D61"/>
    <w:rsid w:val="008C2888"/>
    <w:rsid w:val="008C43CF"/>
    <w:rsid w:val="008C4BDE"/>
    <w:rsid w:val="008C5768"/>
    <w:rsid w:val="008C64C0"/>
    <w:rsid w:val="008C6EFA"/>
    <w:rsid w:val="008C7FBF"/>
    <w:rsid w:val="008D5513"/>
    <w:rsid w:val="008E3B12"/>
    <w:rsid w:val="008F10DC"/>
    <w:rsid w:val="008F44CC"/>
    <w:rsid w:val="008F5B8E"/>
    <w:rsid w:val="008F6CD2"/>
    <w:rsid w:val="00900300"/>
    <w:rsid w:val="009006CF"/>
    <w:rsid w:val="00906E04"/>
    <w:rsid w:val="009124CD"/>
    <w:rsid w:val="00917587"/>
    <w:rsid w:val="00917FA7"/>
    <w:rsid w:val="009254B3"/>
    <w:rsid w:val="0092588F"/>
    <w:rsid w:val="00927FAC"/>
    <w:rsid w:val="009312E0"/>
    <w:rsid w:val="009333DD"/>
    <w:rsid w:val="009361EB"/>
    <w:rsid w:val="009370FB"/>
    <w:rsid w:val="009433D5"/>
    <w:rsid w:val="00943494"/>
    <w:rsid w:val="00943661"/>
    <w:rsid w:val="00944482"/>
    <w:rsid w:val="0095195B"/>
    <w:rsid w:val="00954D60"/>
    <w:rsid w:val="00955A8E"/>
    <w:rsid w:val="0096213E"/>
    <w:rsid w:val="00962AB1"/>
    <w:rsid w:val="0096593B"/>
    <w:rsid w:val="0096737F"/>
    <w:rsid w:val="00972FEE"/>
    <w:rsid w:val="009743E3"/>
    <w:rsid w:val="00975927"/>
    <w:rsid w:val="00983A99"/>
    <w:rsid w:val="00985BCC"/>
    <w:rsid w:val="00986786"/>
    <w:rsid w:val="00987201"/>
    <w:rsid w:val="00992EE8"/>
    <w:rsid w:val="0099597C"/>
    <w:rsid w:val="009A1A62"/>
    <w:rsid w:val="009A1C80"/>
    <w:rsid w:val="009A2A0F"/>
    <w:rsid w:val="009A672F"/>
    <w:rsid w:val="009B1F75"/>
    <w:rsid w:val="009B5D20"/>
    <w:rsid w:val="009C50B6"/>
    <w:rsid w:val="009C52FE"/>
    <w:rsid w:val="009C5BC3"/>
    <w:rsid w:val="009D5C96"/>
    <w:rsid w:val="009D724C"/>
    <w:rsid w:val="009F500F"/>
    <w:rsid w:val="00A00948"/>
    <w:rsid w:val="00A00A8A"/>
    <w:rsid w:val="00A0381A"/>
    <w:rsid w:val="00A03DB3"/>
    <w:rsid w:val="00A1662D"/>
    <w:rsid w:val="00A17DA7"/>
    <w:rsid w:val="00A30778"/>
    <w:rsid w:val="00A30A97"/>
    <w:rsid w:val="00A32205"/>
    <w:rsid w:val="00A3345E"/>
    <w:rsid w:val="00A3445F"/>
    <w:rsid w:val="00A37140"/>
    <w:rsid w:val="00A41047"/>
    <w:rsid w:val="00A47B3F"/>
    <w:rsid w:val="00A621FC"/>
    <w:rsid w:val="00A648BF"/>
    <w:rsid w:val="00A656C6"/>
    <w:rsid w:val="00A6664B"/>
    <w:rsid w:val="00A675E0"/>
    <w:rsid w:val="00A7047B"/>
    <w:rsid w:val="00A71ACC"/>
    <w:rsid w:val="00A73A65"/>
    <w:rsid w:val="00A82523"/>
    <w:rsid w:val="00A82954"/>
    <w:rsid w:val="00A837C4"/>
    <w:rsid w:val="00A83E3F"/>
    <w:rsid w:val="00A86A7E"/>
    <w:rsid w:val="00A87542"/>
    <w:rsid w:val="00A87B19"/>
    <w:rsid w:val="00A91900"/>
    <w:rsid w:val="00A97694"/>
    <w:rsid w:val="00AB01CD"/>
    <w:rsid w:val="00AB399C"/>
    <w:rsid w:val="00AC7EC3"/>
    <w:rsid w:val="00AD1ED1"/>
    <w:rsid w:val="00AD4B08"/>
    <w:rsid w:val="00AD5684"/>
    <w:rsid w:val="00AD7DB5"/>
    <w:rsid w:val="00AE516D"/>
    <w:rsid w:val="00AE58FD"/>
    <w:rsid w:val="00AE74B5"/>
    <w:rsid w:val="00B00827"/>
    <w:rsid w:val="00B029C7"/>
    <w:rsid w:val="00B04756"/>
    <w:rsid w:val="00B05FA9"/>
    <w:rsid w:val="00B10AD9"/>
    <w:rsid w:val="00B14C4F"/>
    <w:rsid w:val="00B16195"/>
    <w:rsid w:val="00B171E2"/>
    <w:rsid w:val="00B25B44"/>
    <w:rsid w:val="00B30282"/>
    <w:rsid w:val="00B32611"/>
    <w:rsid w:val="00B41F37"/>
    <w:rsid w:val="00B421FF"/>
    <w:rsid w:val="00B5150C"/>
    <w:rsid w:val="00B52135"/>
    <w:rsid w:val="00B556E6"/>
    <w:rsid w:val="00B57E63"/>
    <w:rsid w:val="00B66FBC"/>
    <w:rsid w:val="00B718FE"/>
    <w:rsid w:val="00B71E8D"/>
    <w:rsid w:val="00B749C5"/>
    <w:rsid w:val="00B74F12"/>
    <w:rsid w:val="00B7670B"/>
    <w:rsid w:val="00B7796F"/>
    <w:rsid w:val="00B853DA"/>
    <w:rsid w:val="00B87D1D"/>
    <w:rsid w:val="00B87F5A"/>
    <w:rsid w:val="00B97684"/>
    <w:rsid w:val="00BA0263"/>
    <w:rsid w:val="00BB40CB"/>
    <w:rsid w:val="00BB65BD"/>
    <w:rsid w:val="00BC4A5C"/>
    <w:rsid w:val="00BC778F"/>
    <w:rsid w:val="00BC789D"/>
    <w:rsid w:val="00BD4D58"/>
    <w:rsid w:val="00BD5D02"/>
    <w:rsid w:val="00BE10C0"/>
    <w:rsid w:val="00BE1683"/>
    <w:rsid w:val="00BE23AC"/>
    <w:rsid w:val="00BE23BA"/>
    <w:rsid w:val="00BE665B"/>
    <w:rsid w:val="00BF19D3"/>
    <w:rsid w:val="00BF2127"/>
    <w:rsid w:val="00BF44E6"/>
    <w:rsid w:val="00BF5557"/>
    <w:rsid w:val="00BF65B7"/>
    <w:rsid w:val="00BF6E6C"/>
    <w:rsid w:val="00BF7DA2"/>
    <w:rsid w:val="00C0004B"/>
    <w:rsid w:val="00C03CF4"/>
    <w:rsid w:val="00C056D3"/>
    <w:rsid w:val="00C06132"/>
    <w:rsid w:val="00C06E98"/>
    <w:rsid w:val="00C06EF7"/>
    <w:rsid w:val="00C13FB2"/>
    <w:rsid w:val="00C20437"/>
    <w:rsid w:val="00C208DE"/>
    <w:rsid w:val="00C218EE"/>
    <w:rsid w:val="00C2266E"/>
    <w:rsid w:val="00C22DD3"/>
    <w:rsid w:val="00C24E4E"/>
    <w:rsid w:val="00C279C5"/>
    <w:rsid w:val="00C27AB9"/>
    <w:rsid w:val="00C3066F"/>
    <w:rsid w:val="00C30B61"/>
    <w:rsid w:val="00C31047"/>
    <w:rsid w:val="00C33604"/>
    <w:rsid w:val="00C35A56"/>
    <w:rsid w:val="00C36CD7"/>
    <w:rsid w:val="00C36EC9"/>
    <w:rsid w:val="00C4695F"/>
    <w:rsid w:val="00C503EC"/>
    <w:rsid w:val="00C54DB2"/>
    <w:rsid w:val="00C55DCF"/>
    <w:rsid w:val="00C57C12"/>
    <w:rsid w:val="00C634DB"/>
    <w:rsid w:val="00C653BA"/>
    <w:rsid w:val="00C66B0E"/>
    <w:rsid w:val="00C67696"/>
    <w:rsid w:val="00C71613"/>
    <w:rsid w:val="00C71F0C"/>
    <w:rsid w:val="00C73D2E"/>
    <w:rsid w:val="00C8298D"/>
    <w:rsid w:val="00C82B04"/>
    <w:rsid w:val="00C82DD7"/>
    <w:rsid w:val="00C90124"/>
    <w:rsid w:val="00C914D4"/>
    <w:rsid w:val="00C96B79"/>
    <w:rsid w:val="00CA3299"/>
    <w:rsid w:val="00CA6024"/>
    <w:rsid w:val="00CB10A8"/>
    <w:rsid w:val="00CB513B"/>
    <w:rsid w:val="00CB6AEA"/>
    <w:rsid w:val="00CC0BA9"/>
    <w:rsid w:val="00CC1DC2"/>
    <w:rsid w:val="00CC4176"/>
    <w:rsid w:val="00CC4C68"/>
    <w:rsid w:val="00CC68C5"/>
    <w:rsid w:val="00CC7378"/>
    <w:rsid w:val="00CD4C89"/>
    <w:rsid w:val="00CD7A37"/>
    <w:rsid w:val="00CE0726"/>
    <w:rsid w:val="00CE1FBC"/>
    <w:rsid w:val="00CE5E4B"/>
    <w:rsid w:val="00CE7A25"/>
    <w:rsid w:val="00CF18E8"/>
    <w:rsid w:val="00D0048A"/>
    <w:rsid w:val="00D015F3"/>
    <w:rsid w:val="00D02F35"/>
    <w:rsid w:val="00D0413F"/>
    <w:rsid w:val="00D11257"/>
    <w:rsid w:val="00D22463"/>
    <w:rsid w:val="00D22944"/>
    <w:rsid w:val="00D23FB3"/>
    <w:rsid w:val="00D30C09"/>
    <w:rsid w:val="00D31E84"/>
    <w:rsid w:val="00D34E17"/>
    <w:rsid w:val="00D37A36"/>
    <w:rsid w:val="00D40A88"/>
    <w:rsid w:val="00D441CF"/>
    <w:rsid w:val="00D504E5"/>
    <w:rsid w:val="00D5763C"/>
    <w:rsid w:val="00D578B9"/>
    <w:rsid w:val="00D603A9"/>
    <w:rsid w:val="00D61384"/>
    <w:rsid w:val="00D61FE1"/>
    <w:rsid w:val="00D629B5"/>
    <w:rsid w:val="00D6513C"/>
    <w:rsid w:val="00D656B5"/>
    <w:rsid w:val="00D6689F"/>
    <w:rsid w:val="00D764F8"/>
    <w:rsid w:val="00D817D4"/>
    <w:rsid w:val="00DA2B8D"/>
    <w:rsid w:val="00DB0242"/>
    <w:rsid w:val="00DB0EF7"/>
    <w:rsid w:val="00DB194D"/>
    <w:rsid w:val="00DB1DDC"/>
    <w:rsid w:val="00DB651E"/>
    <w:rsid w:val="00DB7C48"/>
    <w:rsid w:val="00DC2DF1"/>
    <w:rsid w:val="00DC381F"/>
    <w:rsid w:val="00DC5731"/>
    <w:rsid w:val="00DC6F72"/>
    <w:rsid w:val="00DD0296"/>
    <w:rsid w:val="00DD5F05"/>
    <w:rsid w:val="00DD6154"/>
    <w:rsid w:val="00DD68AB"/>
    <w:rsid w:val="00DF1783"/>
    <w:rsid w:val="00DF473B"/>
    <w:rsid w:val="00DF497E"/>
    <w:rsid w:val="00E12499"/>
    <w:rsid w:val="00E1419B"/>
    <w:rsid w:val="00E1779A"/>
    <w:rsid w:val="00E20E07"/>
    <w:rsid w:val="00E2174A"/>
    <w:rsid w:val="00E246D0"/>
    <w:rsid w:val="00E25A2A"/>
    <w:rsid w:val="00E27EBF"/>
    <w:rsid w:val="00E30C6E"/>
    <w:rsid w:val="00E33F32"/>
    <w:rsid w:val="00E35024"/>
    <w:rsid w:val="00E44F63"/>
    <w:rsid w:val="00E44F79"/>
    <w:rsid w:val="00E462EB"/>
    <w:rsid w:val="00E54C4B"/>
    <w:rsid w:val="00E61035"/>
    <w:rsid w:val="00E71BB5"/>
    <w:rsid w:val="00E71E4C"/>
    <w:rsid w:val="00E727BA"/>
    <w:rsid w:val="00E73D5B"/>
    <w:rsid w:val="00E76047"/>
    <w:rsid w:val="00E8099A"/>
    <w:rsid w:val="00E84B67"/>
    <w:rsid w:val="00E928F6"/>
    <w:rsid w:val="00E9466E"/>
    <w:rsid w:val="00E94D5E"/>
    <w:rsid w:val="00E95BB5"/>
    <w:rsid w:val="00EA39D7"/>
    <w:rsid w:val="00EA556B"/>
    <w:rsid w:val="00EB1051"/>
    <w:rsid w:val="00EB1653"/>
    <w:rsid w:val="00EB18E3"/>
    <w:rsid w:val="00EB3575"/>
    <w:rsid w:val="00EC12DD"/>
    <w:rsid w:val="00EC575B"/>
    <w:rsid w:val="00EC5C2A"/>
    <w:rsid w:val="00EC5E71"/>
    <w:rsid w:val="00ED1BA3"/>
    <w:rsid w:val="00ED275A"/>
    <w:rsid w:val="00ED458B"/>
    <w:rsid w:val="00EE4E61"/>
    <w:rsid w:val="00EE5262"/>
    <w:rsid w:val="00EE5E55"/>
    <w:rsid w:val="00EE737A"/>
    <w:rsid w:val="00EF0BAE"/>
    <w:rsid w:val="00EF339A"/>
    <w:rsid w:val="00EF4145"/>
    <w:rsid w:val="00EF7F66"/>
    <w:rsid w:val="00F00B08"/>
    <w:rsid w:val="00F06532"/>
    <w:rsid w:val="00F10DA2"/>
    <w:rsid w:val="00F11765"/>
    <w:rsid w:val="00F1580A"/>
    <w:rsid w:val="00F25355"/>
    <w:rsid w:val="00F30A7F"/>
    <w:rsid w:val="00F31A62"/>
    <w:rsid w:val="00F33ECE"/>
    <w:rsid w:val="00F35562"/>
    <w:rsid w:val="00F35A87"/>
    <w:rsid w:val="00F443B4"/>
    <w:rsid w:val="00F47365"/>
    <w:rsid w:val="00F50F1F"/>
    <w:rsid w:val="00F544FE"/>
    <w:rsid w:val="00F56975"/>
    <w:rsid w:val="00F5784A"/>
    <w:rsid w:val="00F60574"/>
    <w:rsid w:val="00F61AE0"/>
    <w:rsid w:val="00F61E63"/>
    <w:rsid w:val="00F62845"/>
    <w:rsid w:val="00F637C1"/>
    <w:rsid w:val="00F67561"/>
    <w:rsid w:val="00F67652"/>
    <w:rsid w:val="00F7311A"/>
    <w:rsid w:val="00F73443"/>
    <w:rsid w:val="00F80B38"/>
    <w:rsid w:val="00F91C00"/>
    <w:rsid w:val="00F969A2"/>
    <w:rsid w:val="00FA1CB0"/>
    <w:rsid w:val="00FA3C3A"/>
    <w:rsid w:val="00FA78F2"/>
    <w:rsid w:val="00FA79E3"/>
    <w:rsid w:val="00FB2AE2"/>
    <w:rsid w:val="00FB38E0"/>
    <w:rsid w:val="00FB3C8F"/>
    <w:rsid w:val="00FB3DE6"/>
    <w:rsid w:val="00FB66AF"/>
    <w:rsid w:val="00FC3559"/>
    <w:rsid w:val="00FC6E37"/>
    <w:rsid w:val="00FC7407"/>
    <w:rsid w:val="00FC7EA5"/>
    <w:rsid w:val="00FD2E76"/>
    <w:rsid w:val="00FD4407"/>
    <w:rsid w:val="00FD6797"/>
    <w:rsid w:val="00FD6C07"/>
    <w:rsid w:val="00FE0AF6"/>
    <w:rsid w:val="00FE216D"/>
    <w:rsid w:val="00FE2789"/>
    <w:rsid w:val="00FE3DB3"/>
    <w:rsid w:val="00FE4434"/>
    <w:rsid w:val="00FE4572"/>
    <w:rsid w:val="00FE54F7"/>
    <w:rsid w:val="00FE6E7F"/>
    <w:rsid w:val="00FF60B5"/>
    <w:rsid w:val="00FF68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lock Text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3E88"/>
    <w:rPr>
      <w:sz w:val="20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F3E88"/>
    <w:pPr>
      <w:keepNext/>
      <w:jc w:val="both"/>
      <w:outlineLvl w:val="0"/>
    </w:pPr>
    <w:rPr>
      <w:rFonts w:ascii="Arial" w:hAnsi="Arial" w:cs="Arial"/>
      <w:b/>
      <w:bCs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2F3E88"/>
    <w:pPr>
      <w:keepNext/>
      <w:tabs>
        <w:tab w:val="left" w:pos="426"/>
        <w:tab w:val="left" w:pos="5387"/>
        <w:tab w:val="left" w:pos="6237"/>
      </w:tabs>
      <w:ind w:left="2127" w:hanging="2127"/>
      <w:outlineLvl w:val="1"/>
    </w:pPr>
    <w:rPr>
      <w:rFonts w:ascii="Arial" w:hAnsi="Arial" w:cs="Arial"/>
      <w:b/>
      <w:bCs/>
      <w:noProof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F3E88"/>
    <w:pPr>
      <w:keepNext/>
      <w:tabs>
        <w:tab w:val="left" w:pos="426"/>
        <w:tab w:val="left" w:pos="5387"/>
        <w:tab w:val="left" w:pos="6237"/>
      </w:tabs>
      <w:outlineLvl w:val="2"/>
    </w:pPr>
    <w:rPr>
      <w:rFonts w:ascii="Arial" w:hAnsi="Arial" w:cs="Arial"/>
      <w:b/>
      <w:bCs/>
      <w:noProof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2F3E88"/>
    <w:pPr>
      <w:keepNext/>
      <w:tabs>
        <w:tab w:val="left" w:pos="426"/>
        <w:tab w:val="left" w:pos="5103"/>
        <w:tab w:val="left" w:pos="5670"/>
        <w:tab w:val="left" w:pos="6237"/>
      </w:tabs>
      <w:outlineLvl w:val="3"/>
    </w:pPr>
    <w:rPr>
      <w:rFonts w:ascii="Arial" w:hAnsi="Arial" w:cs="Arial"/>
      <w:sz w:val="24"/>
    </w:rPr>
  </w:style>
  <w:style w:type="paragraph" w:styleId="Heading5">
    <w:name w:val="heading 5"/>
    <w:basedOn w:val="Normal"/>
    <w:next w:val="Normal"/>
    <w:link w:val="Heading5Char"/>
    <w:uiPriority w:val="99"/>
    <w:qFormat/>
    <w:rsid w:val="002F3E88"/>
    <w:pPr>
      <w:keepNext/>
      <w:jc w:val="both"/>
      <w:outlineLvl w:val="4"/>
    </w:pPr>
    <w:rPr>
      <w:rFonts w:ascii="Arial" w:hAnsi="Arial" w:cs="Arial"/>
      <w:sz w:val="24"/>
    </w:rPr>
  </w:style>
  <w:style w:type="paragraph" w:styleId="Heading6">
    <w:name w:val="heading 6"/>
    <w:basedOn w:val="Normal"/>
    <w:next w:val="Normal"/>
    <w:link w:val="Heading6Char"/>
    <w:uiPriority w:val="99"/>
    <w:qFormat/>
    <w:rsid w:val="002F3E88"/>
    <w:pPr>
      <w:keepNext/>
      <w:spacing w:line="360" w:lineRule="auto"/>
      <w:ind w:left="400" w:right="164" w:firstLine="400"/>
      <w:jc w:val="center"/>
      <w:outlineLvl w:val="5"/>
    </w:pPr>
    <w:rPr>
      <w:rFonts w:ascii="Arial" w:hAnsi="Arial" w:cs="Arial"/>
      <w:sz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A081E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4A081E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4A081E"/>
    <w:rPr>
      <w:rFonts w:ascii="Cambria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4A081E"/>
    <w:rPr>
      <w:rFonts w:ascii="Calibri" w:hAnsi="Calibr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4A081E"/>
    <w:rPr>
      <w:rFonts w:ascii="Calibri" w:hAnsi="Calibri" w:cs="Times New Roman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4A081E"/>
    <w:rPr>
      <w:rFonts w:ascii="Calibri" w:hAnsi="Calibri" w:cs="Times New Roman"/>
      <w:b/>
      <w:bCs/>
      <w:lang w:eastAsia="en-US"/>
    </w:rPr>
  </w:style>
  <w:style w:type="character" w:styleId="Hyperlink">
    <w:name w:val="Hyperlink"/>
    <w:basedOn w:val="DefaultParagraphFont"/>
    <w:uiPriority w:val="99"/>
    <w:rsid w:val="002F3E88"/>
    <w:rPr>
      <w:rFonts w:cs="Times New Roman"/>
      <w:color w:val="0000FF"/>
      <w:u w:val="single"/>
    </w:rPr>
  </w:style>
  <w:style w:type="paragraph" w:styleId="BlockText">
    <w:name w:val="Block Text"/>
    <w:basedOn w:val="Normal"/>
    <w:uiPriority w:val="99"/>
    <w:rsid w:val="002F3E88"/>
    <w:pPr>
      <w:ind w:left="-720" w:right="-694" w:firstLine="540"/>
      <w:jc w:val="both"/>
    </w:pPr>
    <w:rPr>
      <w:sz w:val="24"/>
      <w:szCs w:val="24"/>
      <w:lang w:eastAsia="el-GR"/>
    </w:rPr>
  </w:style>
  <w:style w:type="paragraph" w:styleId="Caption">
    <w:name w:val="caption"/>
    <w:basedOn w:val="Normal"/>
    <w:next w:val="Normal"/>
    <w:uiPriority w:val="99"/>
    <w:qFormat/>
    <w:rsid w:val="002F3E88"/>
    <w:pPr>
      <w:spacing w:line="360" w:lineRule="auto"/>
      <w:ind w:right="164"/>
      <w:jc w:val="center"/>
    </w:pPr>
    <w:rPr>
      <w:rFonts w:ascii="Arial" w:hAnsi="Arial" w:cs="Arial"/>
      <w:sz w:val="24"/>
    </w:rPr>
  </w:style>
  <w:style w:type="character" w:styleId="FollowedHyperlink">
    <w:name w:val="FollowedHyperlink"/>
    <w:basedOn w:val="DefaultParagraphFont"/>
    <w:uiPriority w:val="99"/>
    <w:rsid w:val="002F3E88"/>
    <w:rPr>
      <w:rFonts w:cs="Times New Roman"/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8C6E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A081E"/>
    <w:rPr>
      <w:rFonts w:cs="Times New Roman"/>
      <w:sz w:val="2"/>
      <w:lang w:eastAsia="en-US"/>
    </w:rPr>
  </w:style>
  <w:style w:type="paragraph" w:customStyle="1" w:styleId="1">
    <w:name w:val="Παράγραφος λίστας1"/>
    <w:basedOn w:val="Normal"/>
    <w:uiPriority w:val="99"/>
    <w:rsid w:val="0096593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postbody">
    <w:name w:val="postbody"/>
    <w:basedOn w:val="DefaultParagraphFont"/>
    <w:uiPriority w:val="99"/>
    <w:rsid w:val="007A7570"/>
    <w:rPr>
      <w:rFonts w:cs="Times New Roman"/>
    </w:rPr>
  </w:style>
  <w:style w:type="paragraph" w:customStyle="1" w:styleId="ListParagraph1">
    <w:name w:val="List Paragraph1"/>
    <w:basedOn w:val="Normal"/>
    <w:uiPriority w:val="99"/>
    <w:rsid w:val="00166D4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TableGrid">
    <w:name w:val="Table Grid"/>
    <w:basedOn w:val="TableNormal"/>
    <w:uiPriority w:val="99"/>
    <w:rsid w:val="00235F61"/>
    <w:rPr>
      <w:rFonts w:ascii="Calibri" w:hAnsi="Calibri"/>
      <w:sz w:val="20"/>
      <w:szCs w:val="20"/>
      <w:lang w:val="en-US"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rsid w:val="004B69A3"/>
    <w:pPr>
      <w:spacing w:before="100" w:beforeAutospacing="1" w:after="100" w:afterAutospacing="1"/>
      <w:jc w:val="both"/>
    </w:pPr>
    <w:rPr>
      <w:sz w:val="24"/>
      <w:szCs w:val="24"/>
      <w:lang w:eastAsia="el-GR"/>
    </w:rPr>
  </w:style>
  <w:style w:type="paragraph" w:styleId="Header">
    <w:name w:val="header"/>
    <w:basedOn w:val="Normal"/>
    <w:link w:val="HeaderChar"/>
    <w:uiPriority w:val="99"/>
    <w:rsid w:val="000E0A02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E0A02"/>
    <w:rPr>
      <w:rFonts w:cs="Times New Roman"/>
      <w:sz w:val="20"/>
      <w:szCs w:val="20"/>
      <w:lang w:eastAsia="en-US"/>
    </w:rPr>
  </w:style>
  <w:style w:type="paragraph" w:styleId="Footer">
    <w:name w:val="footer"/>
    <w:basedOn w:val="Normal"/>
    <w:link w:val="FooterChar"/>
    <w:uiPriority w:val="99"/>
    <w:rsid w:val="000E0A02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0E0A02"/>
    <w:rPr>
      <w:rFonts w:cs="Times New Roman"/>
      <w:sz w:val="20"/>
      <w:szCs w:val="20"/>
      <w:lang w:eastAsia="en-US"/>
    </w:rPr>
  </w:style>
  <w:style w:type="paragraph" w:styleId="HTMLPreformatted">
    <w:name w:val="HTML Preformatted"/>
    <w:basedOn w:val="Normal"/>
    <w:link w:val="HTMLPreformattedChar"/>
    <w:uiPriority w:val="99"/>
    <w:rsid w:val="00BF555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eastAsia="el-GR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BF5557"/>
    <w:rPr>
      <w:rFonts w:ascii="Courier New" w:hAnsi="Courier New" w:cs="Courier New"/>
      <w:sz w:val="20"/>
      <w:szCs w:val="20"/>
    </w:rPr>
  </w:style>
  <w:style w:type="character" w:customStyle="1" w:styleId="ecxtab">
    <w:name w:val="ecxtab"/>
    <w:basedOn w:val="DefaultParagraphFont"/>
    <w:uiPriority w:val="99"/>
    <w:rsid w:val="000A689F"/>
    <w:rPr>
      <w:rFonts w:cs="Times New Roman"/>
    </w:rPr>
  </w:style>
  <w:style w:type="paragraph" w:customStyle="1" w:styleId="ecxmsonormal">
    <w:name w:val="ecxmsonormal"/>
    <w:basedOn w:val="Normal"/>
    <w:uiPriority w:val="99"/>
    <w:rsid w:val="004365FD"/>
    <w:pPr>
      <w:spacing w:before="100" w:beforeAutospacing="1" w:after="100" w:afterAutospacing="1"/>
    </w:pPr>
    <w:rPr>
      <w:sz w:val="24"/>
      <w:szCs w:val="24"/>
      <w:lang w:eastAsia="el-GR"/>
    </w:rPr>
  </w:style>
  <w:style w:type="character" w:styleId="Strong">
    <w:name w:val="Strong"/>
    <w:basedOn w:val="DefaultParagraphFont"/>
    <w:uiPriority w:val="99"/>
    <w:qFormat/>
    <w:locked/>
    <w:rsid w:val="00205062"/>
    <w:rPr>
      <w:rFonts w:cs="Times New Roman"/>
      <w:b/>
      <w:bCs/>
    </w:rPr>
  </w:style>
  <w:style w:type="character" w:customStyle="1" w:styleId="ecx375040308-03042012">
    <w:name w:val="ecx375040308-03042012"/>
    <w:basedOn w:val="DefaultParagraphFont"/>
    <w:uiPriority w:val="99"/>
    <w:rsid w:val="000D79F8"/>
    <w:rPr>
      <w:rFonts w:cs="Times New Roman"/>
    </w:rPr>
  </w:style>
  <w:style w:type="character" w:customStyle="1" w:styleId="EmailStyle42">
    <w:name w:val="EmailStyle421"/>
    <w:aliases w:val="EmailStyle421"/>
    <w:basedOn w:val="DefaultParagraphFont"/>
    <w:uiPriority w:val="99"/>
    <w:semiHidden/>
    <w:personal/>
    <w:rsid w:val="00816312"/>
    <w:rPr>
      <w:rFonts w:ascii="Arial" w:hAnsi="Arial" w:cs="Arial"/>
      <w:color w:val="auto"/>
      <w:sz w:val="20"/>
      <w:szCs w:val="20"/>
    </w:rPr>
  </w:style>
  <w:style w:type="character" w:customStyle="1" w:styleId="style3">
    <w:name w:val="style3"/>
    <w:basedOn w:val="DefaultParagraphFont"/>
    <w:uiPriority w:val="99"/>
    <w:rsid w:val="00975927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102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3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3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3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02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2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29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29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301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30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302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300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299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303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30277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0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2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298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304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304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298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301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299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2999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3040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103042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50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2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3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30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29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30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302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304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303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303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30187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2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2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3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302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3038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301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299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3032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299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3011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10299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1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22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46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2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3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30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29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30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300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298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303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304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30268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3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3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0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300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298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30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303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298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303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2983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13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2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2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2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29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30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29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298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29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30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302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299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304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30056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1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298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299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3006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303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300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299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303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2988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304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102989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17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2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2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3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30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29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30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30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300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301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301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303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30193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299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0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5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298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302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298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305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2983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300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2995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102985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299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2993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1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29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29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30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29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30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30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299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302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302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299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30074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3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4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4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303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299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303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304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302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3042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2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30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30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30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30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29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30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302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299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30417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2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298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2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299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3029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302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2999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301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298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301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3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3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2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29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30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29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29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301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298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29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29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29954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4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3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06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303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302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302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305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302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3007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2993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2993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2996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05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20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2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2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25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2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30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3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37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37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44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51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3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2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29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29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30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30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30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304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298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302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302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29875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298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4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4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299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299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298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302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301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3023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3037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3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3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3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30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29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30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30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299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301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299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300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29933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299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0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5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298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298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305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299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301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304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3029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30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3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30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29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29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30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300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303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298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30222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1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1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4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298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302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302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300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298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305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2994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30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30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2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030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3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030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29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30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29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30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30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29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301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30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301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29926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2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299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3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298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304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304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301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3046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3014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3024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10302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8103001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78103037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78103039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30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3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30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30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30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3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30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30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298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298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305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300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29927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0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0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3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304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300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2990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298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302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299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302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102995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12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3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3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4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50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30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2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30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30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304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29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298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300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29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298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29889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4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301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3000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302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303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300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300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3023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102983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0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08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18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40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30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2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30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30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29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30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29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301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298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301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303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30325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0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3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2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299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302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302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304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3003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299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2998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102997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04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04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30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2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30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29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30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29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30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299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299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304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29907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2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4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2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2985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301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299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300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300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304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3042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102991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2994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00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0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07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11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15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17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1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21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2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2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28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30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32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39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42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44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45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51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30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29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30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30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29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301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305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299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300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29894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1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4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0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300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301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301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301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300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3036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298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2991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27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34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30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30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30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29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300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30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301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303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299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301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30414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5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298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298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298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301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300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298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300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299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3042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30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29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2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30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29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30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298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299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304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303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29845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4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1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0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2982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299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30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304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3019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3025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301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21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2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31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35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30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29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29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30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30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304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303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30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302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29813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0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3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1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299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2998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299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301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298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302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302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33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45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30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3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3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30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30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303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30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301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298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30420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298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2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0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302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2990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303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2988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299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3018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2985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298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22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47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30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29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3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30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30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298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303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300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303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30466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4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4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2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302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3006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301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301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304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3031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3008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30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3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3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3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3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030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30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30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30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30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30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30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303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303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300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30161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0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0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302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299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3023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304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303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304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298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102991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30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30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29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29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29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30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30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303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30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303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300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30330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2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0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1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302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298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302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299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301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299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3045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30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2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3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30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30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30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298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301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301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305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30410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3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1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1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300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305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302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303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304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3016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299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102999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46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8103050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30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3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29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30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030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029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30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029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10299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0298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0301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30017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0301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10302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10304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10300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303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10304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10302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10304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03002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02986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06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06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1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8103050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rigorise@sch.g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users.sch.gr/grigoris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2</Pages>
  <Words>431</Words>
  <Characters>2331</Characters>
  <Application>Microsoft Office Outlook</Application>
  <DocSecurity>0</DocSecurity>
  <Lines>0</Lines>
  <Paragraphs>0</Paragraphs>
  <ScaleCrop>false</ScaleCrop>
  <Company>DNSH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filologos2</dc:creator>
  <cp:keywords/>
  <dc:description/>
  <cp:lastModifiedBy>Xatzimina Rena</cp:lastModifiedBy>
  <cp:revision>2</cp:revision>
  <cp:lastPrinted>2012-09-19T03:52:00Z</cp:lastPrinted>
  <dcterms:created xsi:type="dcterms:W3CDTF">2013-03-22T08:59:00Z</dcterms:created>
  <dcterms:modified xsi:type="dcterms:W3CDTF">2013-03-22T08:59:00Z</dcterms:modified>
</cp:coreProperties>
</file>